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6963" w:rsidRDefault="00775C67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487F45" wp14:editId="52472CB8">
                <wp:simplePos x="0" y="0"/>
                <wp:positionH relativeFrom="column">
                  <wp:posOffset>6555105</wp:posOffset>
                </wp:positionH>
                <wp:positionV relativeFrom="paragraph">
                  <wp:posOffset>2288540</wp:posOffset>
                </wp:positionV>
                <wp:extent cx="2057400" cy="3311525"/>
                <wp:effectExtent l="0" t="0" r="0" b="3175"/>
                <wp:wrapNone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1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>P</w:t>
                            </w:r>
                            <w:r w:rsidR="00690B46">
                              <w:rPr>
                                <w:rFonts w:ascii="Comic Sans MS" w:hAnsi="Comic Sans MS"/>
                                <w:lang w:val="ga-IE"/>
                              </w:rPr>
                              <w:t>rice</w:t>
                            </w: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 xml:space="preserve"> include</w:t>
                            </w:r>
                            <w:r w:rsidR="00690B46">
                              <w:rPr>
                                <w:rFonts w:ascii="Comic Sans MS" w:hAnsi="Comic Sans MS"/>
                                <w:lang w:val="ga-IE"/>
                              </w:rPr>
                              <w:t>s</w:t>
                            </w: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 xml:space="preserve"> all importation, delivery to your property, installation, duty costs and VAT.  </w:t>
                            </w: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CF6963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>TERMS ...</w:t>
                            </w: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lang w:val="ga-IE"/>
                              </w:rPr>
                              <w:t xml:space="preserve">50% down payment, and 50% when everything is delivered and fitted. </w:t>
                            </w:r>
                          </w:p>
                          <w:p w:rsidR="006F0125" w:rsidRPr="00DF6D53" w:rsidRDefault="006F0125" w:rsidP="001A27C3">
                            <w:pPr>
                              <w:pStyle w:val="BodyText02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16.15pt;margin-top:180.2pt;width:162pt;height:260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ZotQIAALs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" filled="f" stroked="f">
                <v:textbox>
                  <w:txbxContent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>P</w:t>
                      </w:r>
                      <w:r w:rsidR="00690B46">
                        <w:rPr>
                          <w:rFonts w:ascii="Comic Sans MS" w:hAnsi="Comic Sans MS"/>
                          <w:lang w:val="ga-IE"/>
                        </w:rPr>
                        <w:t>rice</w:t>
                      </w: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 xml:space="preserve"> include</w:t>
                      </w:r>
                      <w:r w:rsidR="00690B46">
                        <w:rPr>
                          <w:rFonts w:ascii="Comic Sans MS" w:hAnsi="Comic Sans MS"/>
                          <w:lang w:val="ga-IE"/>
                        </w:rPr>
                        <w:t>s</w:t>
                      </w: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 xml:space="preserve"> all importation, delivery to your property, installation, duty costs and VAT.  </w:t>
                      </w: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CF6963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>TERMS ...</w:t>
                      </w: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lang w:val="ga-IE"/>
                        </w:rPr>
                        <w:t xml:space="preserve">50% down payment, and 50% when everything is delivered and fitted. </w:t>
                      </w:r>
                    </w:p>
                    <w:p w:rsidR="006F0125" w:rsidRPr="00DF6D53" w:rsidRDefault="006F0125" w:rsidP="001A27C3">
                      <w:pPr>
                        <w:pStyle w:val="BodyText02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B13FB8" wp14:editId="67E65287">
                <wp:simplePos x="0" y="0"/>
                <wp:positionH relativeFrom="column">
                  <wp:posOffset>6555105</wp:posOffset>
                </wp:positionH>
                <wp:positionV relativeFrom="paragraph">
                  <wp:posOffset>2063115</wp:posOffset>
                </wp:positionV>
                <wp:extent cx="2171700" cy="367665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DF6D53" w:rsidRDefault="00CF6963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4C7A6E" w:rsidRPr="00DF6D53" w:rsidRDefault="004C7A6E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02638B" w:rsidRPr="00840CD9" w:rsidRDefault="0002638B" w:rsidP="006F0125">
                            <w:pPr>
                              <w:pStyle w:val="SPECIALPOINTS"/>
                              <w:ind w:left="0" w:firstLine="0"/>
                              <w:rPr>
                                <w:rFonts w:asciiTheme="minorHAnsi" w:hAnsiTheme="minorHAnsi"/>
                                <w:sz w:val="24"/>
                                <w:szCs w:val="24"/>
                                <w:lang w:val="ga-IE"/>
                              </w:rPr>
                            </w:pPr>
                          </w:p>
                          <w:p w:rsidR="006F0125" w:rsidRDefault="006F0125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  <w:p w:rsidR="0002638B" w:rsidRPr="00DF6D53" w:rsidRDefault="0002638B" w:rsidP="006F0125">
                            <w:pPr>
                              <w:pStyle w:val="SPECIALPOINTS"/>
                              <w:ind w:left="0" w:firstLine="0"/>
                              <w:rPr>
                                <w:rFonts w:ascii="Comic Sans MS" w:hAnsi="Comic Sans MS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16.15pt;margin-top:162.45pt;width:171pt;height:28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2rtwIAAME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" filled="f" stroked="f">
                <v:textbox>
                  <w:txbxContent>
                    <w:p w:rsidR="00CF6963" w:rsidRPr="00DF6D53" w:rsidRDefault="00CF6963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4C7A6E" w:rsidRPr="00DF6D53" w:rsidRDefault="004C7A6E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02638B" w:rsidRPr="00840CD9" w:rsidRDefault="0002638B" w:rsidP="006F0125">
                      <w:pPr>
                        <w:pStyle w:val="SPECIALPOINTS"/>
                        <w:ind w:left="0" w:firstLine="0"/>
                        <w:rPr>
                          <w:rFonts w:asciiTheme="minorHAnsi" w:hAnsiTheme="minorHAnsi"/>
                          <w:sz w:val="24"/>
                          <w:szCs w:val="24"/>
                          <w:lang w:val="ga-IE"/>
                        </w:rPr>
                      </w:pPr>
                    </w:p>
                    <w:p w:rsidR="006F0125" w:rsidRDefault="006F0125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  <w:p w:rsidR="0002638B" w:rsidRPr="00DF6D53" w:rsidRDefault="0002638B" w:rsidP="006F0125">
                      <w:pPr>
                        <w:pStyle w:val="SPECIALPOINTS"/>
                        <w:ind w:left="0" w:firstLine="0"/>
                        <w:rPr>
                          <w:rFonts w:ascii="Comic Sans MS" w:hAnsi="Comic Sans MS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F8F956" wp14:editId="2F82081F">
                <wp:simplePos x="0" y="0"/>
                <wp:positionH relativeFrom="column">
                  <wp:posOffset>-403761</wp:posOffset>
                </wp:positionH>
                <wp:positionV relativeFrom="paragraph">
                  <wp:posOffset>1398318</wp:posOffset>
                </wp:positionV>
                <wp:extent cx="4061361" cy="3538847"/>
                <wp:effectExtent l="0" t="0" r="0" b="508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361" cy="3538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Kitchen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Home Essentials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Set of Kitchen Utensils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Mop &amp; Bucket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24 Piece set of Cutlery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Brush &amp; Dustpan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24 Piece set of dinner ware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Clothes Horse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Piece Stainless Steel Pan set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Iron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14 Piece Knife Block Set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 x Ironing Board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Electric Kettle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282B92" w:rsidRPr="00423D58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Slice Toaster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 w:rsidRP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Bed Linen</w:t>
                            </w:r>
                            <w:r w:rsidR="00423D58" w:rsidRP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 xml:space="preserve"> &amp; Towels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Tea/Coffee/Sugar Canister set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Kingsize Flat Sheet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Stainless Steel pedal Bin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Kingsize Fitted sheet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Set of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Placemats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2 x Kingsize Summer Quilt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Oven Glove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Kingsize Quilt Cover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Stainless Steel Colander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2 x Kingsize Mattress Protector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Rice Strainer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Single Flat Sheet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Chopping Board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Single Fitted Sheet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Can Opener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2 x Single Summer Quilt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Food Grater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Single Quilt Cover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Potato Peeler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2 x Single Mattress Protector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 x Bottle Opener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12 x Anti Allergic Pillows</w:t>
                            </w:r>
                          </w:p>
                          <w:p w:rsid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Electric G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as Lighter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064FDA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12 x Pillow Cases</w:t>
                            </w:r>
                          </w:p>
                          <w:p w:rsid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 x Dish Drainer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8 x Face Cloths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8 x Wine Glasses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8 x Hand Towels</w:t>
                            </w:r>
                          </w:p>
                          <w:p w:rsidR="00282B92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8 x </w:t>
                            </w:r>
                            <w:r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Ta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ll Glasses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  <w:t>4 x Medium Towels</w:t>
                            </w:r>
                          </w:p>
                          <w:p w:rsidR="00CF6963" w:rsidRPr="00282B92" w:rsidRDefault="00282B92" w:rsidP="00282B92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1 x Water Jug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FF049C" w:rsidRPr="00282B92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423D58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4 x Large Bath Towels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110.1pt;width:319.8pt;height:278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fMrtw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" filled="f" stroked="f">
                <v:textbox>
                  <w:txbxContent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Kitchen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423D58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Home Essentials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Set of Kitchen Utensils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1 x Mop &amp; Bucket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24 Piece set of Cutlery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1 x Brush &amp; Dustpan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24 Piece set of dinner ware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1 x Clothes Horse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5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 Piece Stainless Steel Pan set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1 x Iron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14 Piece Knife Block Set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 x Ironing Board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Electric Kettle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282B92" w:rsidRPr="00423D58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Slice Toaster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 w:rsidRPr="00423D58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Bed Linen</w:t>
                      </w:r>
                      <w:r w:rsidR="00423D58" w:rsidRPr="00423D58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 xml:space="preserve"> &amp; Towels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Tea/Coffee/Sugar Canister set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Kingsize Flat Sheet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Stainless Steel pedal Bin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Kingsize Fitted sheet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Set of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Placemats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2 x Kingsize Summer Quilt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Oven Glove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Kingsize Quilt Cover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Stainless Steel Colander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2 x Kingsize Mattress Protector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Rice Strainer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Single Flat Sheet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Chopping Board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Single Fitted Sheet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Can Opener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2 x Single Summer Quilt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Food Grater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Single Quilt Cover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Potato Peeler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2 x Single Mattress Protector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 x Bottle Opener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12 x Anti Allergic Pillows</w:t>
                      </w:r>
                    </w:p>
                    <w:p w:rsid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Electric G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as Lighter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064FDA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12 x Pillow Cases</w:t>
                      </w:r>
                    </w:p>
                    <w:p w:rsid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 x Dish Drainer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423D58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8 x Face Cloths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8 x Wine Glasses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423D58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8 x Hand Towels</w:t>
                      </w:r>
                    </w:p>
                    <w:p w:rsidR="00282B92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8 x </w:t>
                      </w:r>
                      <w:r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Ta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ll Glasses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423D58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  <w:t>4 x Medium Towels</w:t>
                      </w:r>
                    </w:p>
                    <w:p w:rsidR="00CF6963" w:rsidRPr="00282B92" w:rsidRDefault="00282B92" w:rsidP="00282B92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1 x Water Jug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FF049C" w:rsidRPr="00282B92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ab/>
                      </w:r>
                      <w:r w:rsidR="00423D58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4 x Large Bath Towels</w:t>
                      </w: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7E69BA" wp14:editId="4EAABD97">
                <wp:simplePos x="0" y="0"/>
                <wp:positionH relativeFrom="column">
                  <wp:posOffset>3716977</wp:posOffset>
                </wp:positionH>
                <wp:positionV relativeFrom="paragraph">
                  <wp:posOffset>1398319</wp:posOffset>
                </wp:positionV>
                <wp:extent cx="2446209" cy="3206173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209" cy="3206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125" w:rsidRPr="00423D58" w:rsidRDefault="00423D58" w:rsidP="006F0125">
                            <w:pPr>
                              <w:spacing w:line="276" w:lineRule="auto"/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423D58">
                              <w:rPr>
                                <w:rFonts w:ascii="Comic Sans MS" w:eastAsia="Calibri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 xml:space="preserve">Bathrooms </w:t>
                            </w:r>
                          </w:p>
                          <w:p w:rsidR="00CF6963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3 x Mirrored Cabinet</w:t>
                            </w:r>
                          </w:p>
                          <w:p w:rsid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3 x Chrome effect Towel Rail</w:t>
                            </w:r>
                          </w:p>
                          <w:p w:rsid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3 x Chrome effect Double Robe Hook</w:t>
                            </w:r>
                          </w:p>
                          <w:p w:rsid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3 x Chrome effect Toilet Roll Holder</w:t>
                            </w:r>
                          </w:p>
                          <w:p w:rsid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3 x Chrome effect Toilet Brush</w:t>
                            </w:r>
                          </w:p>
                          <w:p w:rsid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423D58" w:rsidRPr="00363DB7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363DB7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Light Fixtures</w:t>
                            </w:r>
                          </w:p>
                          <w:p w:rsidR="00363DB7" w:rsidRDefault="006B4301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Inventory of a</w:t>
                            </w:r>
                            <w:r w:rsidR="00363DB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variety of light fixtures for your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</w:t>
                            </w:r>
                            <w:r w:rsidR="00363DB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kitchen, bathrooms, living room and bedrooms.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Fixtures include </w:t>
                            </w:r>
                            <w:r w:rsidR="00363DB7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wall lights, ceiling fixutres &amp; spot lights.</w:t>
                            </w:r>
                          </w:p>
                          <w:p w:rsidR="00363DB7" w:rsidRDefault="00363DB7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363DB7" w:rsidRPr="0047132F" w:rsidRDefault="00363DB7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47132F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Blinds &amp; Curtains</w:t>
                            </w:r>
                          </w:p>
                          <w:p w:rsidR="00363DB7" w:rsidRDefault="00363DB7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Blinds and </w:t>
                            </w:r>
                            <w:r w:rsidR="004713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black-out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>curtains are measured and</w:t>
                            </w:r>
                            <w:r w:rsidR="004713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made to order with a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 range of over 200 colours to choose from. Please note, blinds and curtains are not included in the price of this access</w:t>
                            </w:r>
                            <w:r w:rsidR="0047132F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  <w:t xml:space="preserve">ory package. </w:t>
                            </w:r>
                          </w:p>
                          <w:p w:rsid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363DB7" w:rsidRDefault="00363DB7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  <w:p w:rsidR="00423D58" w:rsidRPr="00423D58" w:rsidRDefault="00423D58" w:rsidP="001A27C3">
                            <w:pPr>
                              <w:pStyle w:val="BodyText01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92.7pt;margin-top:110.1pt;width:192.6pt;height:25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JG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" filled="f" stroked="f">
                <v:textbox>
                  <w:txbxContent>
                    <w:p w:rsidR="006F0125" w:rsidRPr="00423D58" w:rsidRDefault="00423D58" w:rsidP="006F0125">
                      <w:pPr>
                        <w:spacing w:line="276" w:lineRule="auto"/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423D58">
                        <w:rPr>
                          <w:rFonts w:ascii="Comic Sans MS" w:eastAsia="Calibri" w:hAnsi="Comic Sans MS"/>
                          <w:sz w:val="16"/>
                          <w:szCs w:val="16"/>
                          <w:u w:val="single"/>
                          <w:lang w:val="ga-IE"/>
                        </w:rPr>
                        <w:t xml:space="preserve">Bathrooms </w:t>
                      </w:r>
                    </w:p>
                    <w:p w:rsidR="00CF6963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3 x Mirrored Cabinet</w:t>
                      </w:r>
                    </w:p>
                    <w:p w:rsid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3 x Chrome effect Towel Rail</w:t>
                      </w:r>
                    </w:p>
                    <w:p w:rsid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3 x Chrome effect Double Robe Hook</w:t>
                      </w:r>
                    </w:p>
                    <w:p w:rsid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3 x Chrome effect Toilet Roll Holder</w:t>
                      </w:r>
                    </w:p>
                    <w:p w:rsid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3 x Chrome effect Toilet Brush</w:t>
                      </w:r>
                    </w:p>
                    <w:p w:rsid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423D58" w:rsidRPr="00363DB7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363DB7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Light Fixtures</w:t>
                      </w:r>
                    </w:p>
                    <w:p w:rsidR="00363DB7" w:rsidRDefault="006B4301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Inventory of a</w:t>
                      </w:r>
                      <w:r w:rsidR="00363DB7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 variety of light fixtures for your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 </w:t>
                      </w:r>
                      <w:r w:rsidR="00363DB7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kitchen, bathrooms, living room and bedrooms.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Fixtures include </w:t>
                      </w:r>
                      <w:r w:rsidR="00363DB7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wall lights, ceiling fixutres &amp; spot lights.</w:t>
                      </w:r>
                    </w:p>
                    <w:p w:rsidR="00363DB7" w:rsidRDefault="00363DB7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363DB7" w:rsidRPr="0047132F" w:rsidRDefault="00363DB7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47132F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  <w:lang w:val="ga-IE"/>
                        </w:rPr>
                        <w:t>Blinds &amp; Curtains</w:t>
                      </w:r>
                    </w:p>
                    <w:p w:rsidR="00363DB7" w:rsidRDefault="00363DB7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Blinds and </w:t>
                      </w:r>
                      <w:r w:rsidR="0047132F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black-out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>curtains are measured and</w:t>
                      </w:r>
                      <w:r w:rsidR="0047132F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 made to order with a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 range of over 200 colours to choose from. Please note, blinds and curtains are not included in the price of this access</w:t>
                      </w:r>
                      <w:r w:rsidR="0047132F"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  <w:t xml:space="preserve">ory package. </w:t>
                      </w:r>
                    </w:p>
                    <w:p w:rsid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363DB7" w:rsidRDefault="00363DB7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</w:p>
                    <w:p w:rsidR="00423D58" w:rsidRPr="00423D58" w:rsidRDefault="00423D58" w:rsidP="001A27C3">
                      <w:pPr>
                        <w:pStyle w:val="BodyText01"/>
                        <w:rPr>
                          <w:rFonts w:ascii="Comic Sans MS" w:hAnsi="Comic Sans MS"/>
                          <w:sz w:val="16"/>
                          <w:szCs w:val="16"/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382C77" wp14:editId="110E8635">
                <wp:simplePos x="0" y="0"/>
                <wp:positionH relativeFrom="column">
                  <wp:posOffset>-403761</wp:posOffset>
                </wp:positionH>
                <wp:positionV relativeFrom="paragraph">
                  <wp:posOffset>733301</wp:posOffset>
                </wp:positionV>
                <wp:extent cx="6400800" cy="665018"/>
                <wp:effectExtent l="0" t="0" r="0" b="190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1A19" w:rsidRDefault="004C7A6E" w:rsidP="001A27C3">
                            <w:pPr>
                              <w:pStyle w:val="Subhead01"/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</w:pPr>
                            <w:r w:rsidRPr="00DF6D53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>P</w:t>
                            </w:r>
                            <w:r w:rsidR="00281A19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>aradise Beach Resort –</w:t>
                            </w:r>
                            <w:r w:rsidRPr="00DF6D53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 xml:space="preserve"> </w:t>
                            </w:r>
                            <w:r w:rsidR="00281A19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 xml:space="preserve">Accessories </w:t>
                            </w:r>
                            <w:r w:rsidRPr="00DF6D53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>Inventory T</w:t>
                            </w:r>
                            <w:r w:rsidR="0002638B">
                              <w:rPr>
                                <w:rFonts w:ascii="Comic Sans MS" w:hAnsi="Comic Sans MS"/>
                                <w:color w:val="000000" w:themeColor="text1"/>
                                <w:lang w:val="ga-IE"/>
                              </w:rPr>
                              <w:t xml:space="preserve">3               </w:t>
                            </w:r>
                          </w:p>
                          <w:p w:rsidR="00CF6963" w:rsidRPr="00DF6D53" w:rsidRDefault="005701C5" w:rsidP="001A27C3">
                            <w:pPr>
                              <w:pStyle w:val="Subhead01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>(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 xml:space="preserve">Kitchen, Bed, </w:t>
                            </w:r>
                            <w:r w:rsidR="00281A19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 xml:space="preserve">Bath 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>&amp; Lighting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>)</w:t>
                            </w:r>
                            <w:r w:rsidR="00281A19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  <w:lang w:val="ga-I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1.8pt;margin-top:57.75pt;width:7in;height:5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" filled="f" stroked="f">
                <v:textbox>
                  <w:txbxContent>
                    <w:p w:rsidR="00281A19" w:rsidRDefault="004C7A6E" w:rsidP="001A27C3">
                      <w:pPr>
                        <w:pStyle w:val="Subhead01"/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</w:pPr>
                      <w:r w:rsidRPr="00DF6D53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>P</w:t>
                      </w:r>
                      <w:r w:rsidR="00281A19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 xml:space="preserve">aradise </w:t>
                      </w:r>
                      <w:r w:rsidR="00281A19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>Beach Resort –</w:t>
                      </w:r>
                      <w:r w:rsidRPr="00DF6D53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 xml:space="preserve"> </w:t>
                      </w:r>
                      <w:r w:rsidR="00281A19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 xml:space="preserve">Accessories </w:t>
                      </w:r>
                      <w:r w:rsidRPr="00DF6D53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>Inventory T</w:t>
                      </w:r>
                      <w:r w:rsidR="0002638B">
                        <w:rPr>
                          <w:rFonts w:ascii="Comic Sans MS" w:hAnsi="Comic Sans MS"/>
                          <w:color w:val="000000" w:themeColor="text1"/>
                          <w:lang w:val="ga-IE"/>
                        </w:rPr>
                        <w:t xml:space="preserve">3               </w:t>
                      </w:r>
                    </w:p>
                    <w:p w:rsidR="00CF6963" w:rsidRPr="00DF6D53" w:rsidRDefault="005701C5" w:rsidP="001A27C3">
                      <w:pPr>
                        <w:pStyle w:val="Subhead01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>(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 xml:space="preserve">Kitchen, Bed, </w:t>
                      </w:r>
                      <w:r w:rsidR="00281A19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 xml:space="preserve">Bath 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>&amp; Lighting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>)</w:t>
                      </w:r>
                      <w:r w:rsidR="00281A19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  <w:lang w:val="ga-I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34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3F62D6" wp14:editId="1BBFA5CE">
                <wp:simplePos x="0" y="0"/>
                <wp:positionH relativeFrom="column">
                  <wp:posOffset>-403761</wp:posOffset>
                </wp:positionH>
                <wp:positionV relativeFrom="paragraph">
                  <wp:posOffset>115784</wp:posOffset>
                </wp:positionV>
                <wp:extent cx="6400800" cy="736271"/>
                <wp:effectExtent l="0" t="0" r="0" b="698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36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4C7A6E" w:rsidRDefault="004C7A6E" w:rsidP="001A27C3">
                            <w:pPr>
                              <w:pStyle w:val="Headline01"/>
                              <w:rPr>
                                <w:rFonts w:ascii="Bradley Hand ITC" w:hAnsi="Bradley Hand ITC"/>
                                <w:color w:val="000000" w:themeColor="text1"/>
                                <w:sz w:val="72"/>
                                <w:szCs w:val="72"/>
                                <w:lang w:val="ga-IE"/>
                              </w:rPr>
                            </w:pPr>
                            <w:r w:rsidRPr="004C7A6E">
                              <w:rPr>
                                <w:rFonts w:ascii="Bradley Hand ITC" w:hAnsi="Bradley Hand ITC"/>
                                <w:color w:val="000000" w:themeColor="text1"/>
                                <w:sz w:val="72"/>
                                <w:szCs w:val="72"/>
                                <w:lang w:val="ga-IE"/>
                              </w:rPr>
                              <w:t xml:space="preserve">AIGA </w:t>
                            </w:r>
                            <w:r w:rsidRPr="004C7A6E">
                              <w:rPr>
                                <w:rFonts w:ascii="Bradley Hand ITC" w:hAnsi="Bradley Hand ITC"/>
                                <w:color w:val="000000" w:themeColor="text1"/>
                                <w:sz w:val="52"/>
                                <w:szCs w:val="52"/>
                                <w:lang w:val="ga-IE"/>
                              </w:rPr>
                              <w:t>Tropical Living</w:t>
                            </w:r>
                            <w:r w:rsidR="006F0125" w:rsidRPr="004C7A6E">
                              <w:rPr>
                                <w:rFonts w:ascii="Bradley Hand ITC" w:hAnsi="Bradley Hand ITC"/>
                                <w:color w:val="000000" w:themeColor="text1"/>
                                <w:sz w:val="72"/>
                                <w:szCs w:val="72"/>
                                <w:lang w:val="ga-IE"/>
                              </w:rPr>
                              <w:t xml:space="preserve"> </w:t>
                            </w:r>
                          </w:p>
                          <w:p w:rsidR="00CF6963" w:rsidRPr="004A516D" w:rsidRDefault="00CF6963" w:rsidP="001A27C3">
                            <w:pPr>
                              <w:pStyle w:val="Headline01"/>
                              <w:rPr>
                                <w:b/>
                                <w:sz w:val="32"/>
                              </w:rPr>
                            </w:pPr>
                            <w:r w:rsidRPr="004A516D">
                              <w:rPr>
                                <w:b/>
                                <w:sz w:val="32"/>
                              </w:rPr>
                              <w:tab/>
                            </w:r>
                          </w:p>
                          <w:p w:rsidR="00CF6963" w:rsidRPr="004A516D" w:rsidRDefault="00CF6963" w:rsidP="001A27C3">
                            <w:pPr>
                              <w:pStyle w:val="Headline01"/>
                              <w:rPr>
                                <w:color w:val="00467F"/>
                              </w:rPr>
                            </w:pPr>
                            <w:r w:rsidRPr="004A516D">
                              <w:rPr>
                                <w:color w:val="00467F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1.8pt;margin-top:9.1pt;width:7in;height:57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Muug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" filled="f" stroked="f">
                <v:textbox>
                  <w:txbxContent>
                    <w:p w:rsidR="00CF6963" w:rsidRPr="004C7A6E" w:rsidRDefault="004C7A6E" w:rsidP="001A27C3">
                      <w:pPr>
                        <w:pStyle w:val="Headline01"/>
                        <w:rPr>
                          <w:rFonts w:ascii="Bradley Hand ITC" w:hAnsi="Bradley Hand ITC"/>
                          <w:color w:val="000000" w:themeColor="text1"/>
                          <w:sz w:val="72"/>
                          <w:szCs w:val="72"/>
                          <w:lang w:val="ga-IE"/>
                        </w:rPr>
                      </w:pPr>
                      <w:r w:rsidRPr="004C7A6E">
                        <w:rPr>
                          <w:rFonts w:ascii="Bradley Hand ITC" w:hAnsi="Bradley Hand ITC"/>
                          <w:color w:val="000000" w:themeColor="text1"/>
                          <w:sz w:val="72"/>
                          <w:szCs w:val="72"/>
                          <w:lang w:val="ga-IE"/>
                        </w:rPr>
                        <w:t xml:space="preserve">AIGA </w:t>
                      </w:r>
                      <w:r w:rsidRPr="004C7A6E">
                        <w:rPr>
                          <w:rFonts w:ascii="Bradley Hand ITC" w:hAnsi="Bradley Hand ITC"/>
                          <w:color w:val="000000" w:themeColor="text1"/>
                          <w:sz w:val="52"/>
                          <w:szCs w:val="52"/>
                          <w:lang w:val="ga-IE"/>
                        </w:rPr>
                        <w:t>Tropical Living</w:t>
                      </w:r>
                      <w:r w:rsidR="006F0125" w:rsidRPr="004C7A6E">
                        <w:rPr>
                          <w:rFonts w:ascii="Bradley Hand ITC" w:hAnsi="Bradley Hand ITC"/>
                          <w:color w:val="000000" w:themeColor="text1"/>
                          <w:sz w:val="72"/>
                          <w:szCs w:val="72"/>
                          <w:lang w:val="ga-IE"/>
                        </w:rPr>
                        <w:t xml:space="preserve"> </w:t>
                      </w:r>
                    </w:p>
                    <w:p w:rsidR="00CF6963" w:rsidRPr="004A516D" w:rsidRDefault="00CF6963" w:rsidP="001A27C3">
                      <w:pPr>
                        <w:pStyle w:val="Headline01"/>
                        <w:rPr>
                          <w:b/>
                          <w:sz w:val="32"/>
                        </w:rPr>
                      </w:pPr>
                      <w:r w:rsidRPr="004A516D">
                        <w:rPr>
                          <w:b/>
                          <w:sz w:val="32"/>
                        </w:rPr>
                        <w:tab/>
                      </w:r>
                    </w:p>
                    <w:p w:rsidR="00CF6963" w:rsidRPr="004A516D" w:rsidRDefault="00CF6963" w:rsidP="001A27C3">
                      <w:pPr>
                        <w:pStyle w:val="Headline01"/>
                        <w:rPr>
                          <w:color w:val="00467F"/>
                        </w:rPr>
                      </w:pPr>
                      <w:r w:rsidRPr="004A516D">
                        <w:rPr>
                          <w:color w:val="00467F"/>
                        </w:rPr>
                        <w:softHyphen/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603E24" wp14:editId="643C9BEE">
                <wp:simplePos x="0" y="0"/>
                <wp:positionH relativeFrom="column">
                  <wp:posOffset>-405765</wp:posOffset>
                </wp:positionH>
                <wp:positionV relativeFrom="paragraph">
                  <wp:posOffset>5831840</wp:posOffset>
                </wp:positionV>
                <wp:extent cx="5943600" cy="571500"/>
                <wp:effectExtent l="3810" t="2540" r="0" b="0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Default="006F0125" w:rsidP="006F0125">
                            <w:pPr>
                              <w:pStyle w:val="Address01"/>
                              <w:ind w:left="0" w:firstLine="0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 xml:space="preserve">Right of the main Square, Santa Maria, Sal, </w:t>
                            </w:r>
                            <w:r w:rsidR="00CF6963" w:rsidRPr="004A516D">
                              <w:t xml:space="preserve"> </w:t>
                            </w:r>
                          </w:p>
                          <w:p w:rsidR="006F0125" w:rsidRDefault="006F0125" w:rsidP="006F0125">
                            <w:pPr>
                              <w:pStyle w:val="Address01"/>
                              <w:ind w:left="0" w:firstLine="0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 xml:space="preserve">Tel: 00238 – 9183330   </w:t>
                            </w:r>
                            <w:r w:rsidR="003E1D13">
                              <w:rPr>
                                <w:lang w:val="ga-IE"/>
                              </w:rPr>
                              <w:t>or  00238 - 9859318</w:t>
                            </w:r>
                          </w:p>
                          <w:p w:rsidR="006F0125" w:rsidRPr="006F0125" w:rsidRDefault="00CD1DB4" w:rsidP="006F0125">
                            <w:pPr>
                              <w:pStyle w:val="Address01"/>
                              <w:ind w:left="0" w:firstLine="0"/>
                              <w:rPr>
                                <w:lang w:val="ga-IE"/>
                              </w:rPr>
                            </w:pPr>
                            <w:hyperlink r:id="rId6" w:history="1">
                              <w:r w:rsidR="006F0125" w:rsidRPr="00DF6D53">
                                <w:rPr>
                                  <w:rStyle w:val="Hyperlink"/>
                                  <w:color w:val="000000" w:themeColor="text1"/>
                                  <w:lang w:val="ga-IE"/>
                                </w:rPr>
                                <w:t>www.aigacaboverde.com</w:t>
                              </w:r>
                            </w:hyperlink>
                            <w:r w:rsidR="006F0125">
                              <w:rPr>
                                <w:lang w:val="ga-IE"/>
                              </w:rPr>
                              <w:t xml:space="preserve">   Facebook: Aigagroup Caboverde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31.95pt;margin-top:459.2pt;width:468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nA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" filled="f" stroked="f">
                <v:textbox>
                  <w:txbxContent>
                    <w:p w:rsidR="00CF6963" w:rsidRDefault="006F0125" w:rsidP="006F0125">
                      <w:pPr>
                        <w:pStyle w:val="Address01"/>
                        <w:ind w:left="0" w:firstLine="0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 xml:space="preserve">Right of the main Square, Santa Maria, Sal, </w:t>
                      </w:r>
                      <w:r w:rsidR="00CF6963" w:rsidRPr="004A516D">
                        <w:t xml:space="preserve"> </w:t>
                      </w:r>
                    </w:p>
                    <w:p w:rsidR="006F0125" w:rsidRDefault="006F0125" w:rsidP="006F0125">
                      <w:pPr>
                        <w:pStyle w:val="Address01"/>
                        <w:ind w:left="0" w:firstLine="0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 xml:space="preserve">Tel: </w:t>
                      </w:r>
                      <w:r>
                        <w:rPr>
                          <w:lang w:val="ga-IE"/>
                        </w:rPr>
                        <w:t xml:space="preserve">00238 – 9183330   </w:t>
                      </w:r>
                      <w:r w:rsidR="003E1D13">
                        <w:rPr>
                          <w:lang w:val="ga-IE"/>
                        </w:rPr>
                        <w:t>or  00238 - 9859318</w:t>
                      </w:r>
                    </w:p>
                    <w:p w:rsidR="006F0125" w:rsidRPr="006F0125" w:rsidRDefault="00840CD9" w:rsidP="006F0125">
                      <w:pPr>
                        <w:pStyle w:val="Address01"/>
                        <w:ind w:left="0" w:firstLine="0"/>
                        <w:rPr>
                          <w:lang w:val="ga-IE"/>
                        </w:rPr>
                      </w:pPr>
                      <w:hyperlink r:id="rId7" w:history="1">
                        <w:r w:rsidR="006F0125" w:rsidRPr="00DF6D53">
                          <w:rPr>
                            <w:rStyle w:val="Hyperlink"/>
                            <w:color w:val="000000" w:themeColor="text1"/>
                            <w:lang w:val="ga-IE"/>
                          </w:rPr>
                          <w:t>www.aigacaboverde.com</w:t>
                        </w:r>
                      </w:hyperlink>
                      <w:r w:rsidR="006F0125">
                        <w:rPr>
                          <w:lang w:val="ga-IE"/>
                        </w:rPr>
                        <w:t xml:space="preserve">   Facebook: Aigagroup Caboverde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36E3CA" wp14:editId="48CD71A8">
                <wp:simplePos x="0" y="0"/>
                <wp:positionH relativeFrom="column">
                  <wp:posOffset>-405765</wp:posOffset>
                </wp:positionH>
                <wp:positionV relativeFrom="paragraph">
                  <wp:posOffset>5491480</wp:posOffset>
                </wp:positionV>
                <wp:extent cx="6057900" cy="457200"/>
                <wp:effectExtent l="3810" t="0" r="0" b="444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4A516D" w:rsidRDefault="006F0125" w:rsidP="001A27C3">
                            <w:pPr>
                              <w:pStyle w:val="INSERTYOURNAMEHERE01"/>
                            </w:pPr>
                            <w:r>
                              <w:rPr>
                                <w:lang w:val="ga-IE"/>
                              </w:rPr>
                              <w:t>AIGA Cabo Verde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31.95pt;margin-top:432.4pt;width:477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" filled="f" stroked="f">
                <v:textbox>
                  <w:txbxContent>
                    <w:p w:rsidR="00CF6963" w:rsidRPr="004A516D" w:rsidRDefault="006F0125" w:rsidP="001A27C3">
                      <w:pPr>
                        <w:pStyle w:val="INSERTYOURNAMEHERE01"/>
                      </w:pPr>
                      <w:r>
                        <w:rPr>
                          <w:lang w:val="ga-IE"/>
                        </w:rPr>
                        <w:t>AIGA Cabo Verde S.A.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8E197E" wp14:editId="4274B9FC">
                <wp:simplePos x="0" y="0"/>
                <wp:positionH relativeFrom="column">
                  <wp:posOffset>6337935</wp:posOffset>
                </wp:positionH>
                <wp:positionV relativeFrom="paragraph">
                  <wp:posOffset>5603240</wp:posOffset>
                </wp:positionV>
                <wp:extent cx="2400300" cy="571500"/>
                <wp:effectExtent l="3810" t="254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9F03F6" w:rsidRDefault="00CF6963" w:rsidP="009F03F6">
                            <w:pPr>
                              <w:pStyle w:val="Placelogo"/>
                              <w:ind w:left="0" w:firstLine="0"/>
                              <w:jc w:val="left"/>
                              <w:rPr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margin-left:499.05pt;margin-top:441.2pt;width:189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S6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" filled="f" stroked="f">
                <v:textbox>
                  <w:txbxContent>
                    <w:p w:rsidR="00CF6963" w:rsidRPr="009F03F6" w:rsidRDefault="00CF6963" w:rsidP="009F03F6">
                      <w:pPr>
                        <w:pStyle w:val="Placelogo"/>
                        <w:ind w:left="0" w:firstLine="0"/>
                        <w:jc w:val="left"/>
                        <w:rPr>
                          <w:lang w:val="ga-I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0FCFC4" wp14:editId="60A25629">
                <wp:simplePos x="0" y="0"/>
                <wp:positionH relativeFrom="column">
                  <wp:posOffset>6337935</wp:posOffset>
                </wp:positionH>
                <wp:positionV relativeFrom="paragraph">
                  <wp:posOffset>116840</wp:posOffset>
                </wp:positionV>
                <wp:extent cx="2440305" cy="1635760"/>
                <wp:effectExtent l="32385" t="31115" r="32385" b="2857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16357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963" w:rsidRPr="00607F3D" w:rsidRDefault="00DF6D5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61012" wp14:editId="2E5363DF">
                                  <wp:extent cx="2664372" cy="1777944"/>
                                  <wp:effectExtent l="0" t="0" r="3175" b="0"/>
                                  <wp:docPr id="24" name="Picture 24" descr="C:\Users\Karen Gillies\Documents\AIGA\Photos\DSC_21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Karen Gillies\Documents\AIGA\Photos\DSC_21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238" cy="1787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 w:rsidP="001A27C3">
                            <w:pPr>
                              <w:pStyle w:val="placephotohere"/>
                            </w:pPr>
                          </w:p>
                          <w:p w:rsidR="00CF6963" w:rsidRPr="00607F3D" w:rsidRDefault="00CF6963" w:rsidP="00DF6D53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99.05pt;margin-top:9.2pt;width:192.15pt;height:1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" fillcolor="silver" strokecolor="white" strokeweight="4pt">
                <v:textbox>
                  <w:txbxContent>
                    <w:p w:rsidR="00CF6963" w:rsidRPr="00607F3D" w:rsidRDefault="00DF6D5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  <w:r>
                        <w:rPr>
                          <w:noProof/>
                          <w:lang w:val="ga-IE" w:eastAsia="ga-IE"/>
                        </w:rPr>
                        <w:drawing>
                          <wp:inline distT="0" distB="0" distL="0" distR="0" wp14:anchorId="4A761012" wp14:editId="2E5363DF">
                            <wp:extent cx="2664372" cy="1777944"/>
                            <wp:effectExtent l="0" t="0" r="3175" b="0"/>
                            <wp:docPr id="24" name="Picture 24" descr="C:\Users\Karen Gillies\Documents\AIGA\Photos\DSC_21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Karen Gillies\Documents\AIGA\Photos\DSC_21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238" cy="1787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 w:rsidP="001A27C3">
                      <w:pPr>
                        <w:pStyle w:val="placephotohere"/>
                      </w:pPr>
                    </w:p>
                    <w:p w:rsidR="00CF6963" w:rsidRPr="00607F3D" w:rsidRDefault="00CF6963" w:rsidP="00DF6D53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109200" cy="7802880"/>
            <wp:effectExtent l="0" t="0" r="6350" b="7620"/>
            <wp:wrapNone/>
            <wp:docPr id="13" name="Picture 3" descr="Legal_Flyer_Hori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al_Flyer_Horiz_Fro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963">
        <w:br w:type="page"/>
      </w:r>
      <w:r w:rsidR="005701C5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7FB544" wp14:editId="1E59DBE1">
                <wp:simplePos x="0" y="0"/>
                <wp:positionH relativeFrom="column">
                  <wp:posOffset>3942080</wp:posOffset>
                </wp:positionH>
                <wp:positionV relativeFrom="paragraph">
                  <wp:posOffset>2252980</wp:posOffset>
                </wp:positionV>
                <wp:extent cx="4787900" cy="2731135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73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301" w:rsidRPr="006B4301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1 x Electric Gas Lighter</w:t>
                            </w:r>
                            <w:r w:rsidR="000E13AC"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Bed Linen &amp; Towels</w:t>
                            </w:r>
                            <w:r w:rsidR="000E13AC" w:rsidRP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 w:rsidRP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Light Fixtures</w:t>
                            </w:r>
                          </w:p>
                          <w:p w:rsidR="000E13AC" w:rsidRPr="006B4301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Dish Drainer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Kingsize Flat Sheet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Inventory of a variety of </w:t>
                            </w:r>
                          </w:p>
                          <w:p w:rsidR="000E13AC" w:rsidRPr="006B4301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Wine Glasses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Kingsize Fitted Sheet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light fixtures for kitchen, </w:t>
                            </w:r>
                          </w:p>
                          <w:p w:rsidR="000E13AC" w:rsidRPr="006B4301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Tall Glasses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Kingsize M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atress Protect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bathrooms, living room and</w:t>
                            </w:r>
                          </w:p>
                          <w:p w:rsidR="000E13AC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Water Jug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2 x Kingsize Quilt Cover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bedrooms. Fixtures include</w:t>
                            </w:r>
                          </w:p>
                          <w:p w:rsidR="000E13AC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1 x Kingsize Summer Quilt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wall lights, ceiling lights, and</w:t>
                            </w:r>
                          </w:p>
                          <w:p w:rsidR="000E13AC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Home Esentials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4 x Single Flat Sheet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spot lights. </w:t>
                            </w:r>
                          </w:p>
                          <w:p w:rsidR="000E13AC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Iron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4 x Single Fitted Sheet</w:t>
                            </w:r>
                          </w:p>
                          <w:p w:rsidR="000E13AC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Ironing Board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Single Summer Quilt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 w:rsidRP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Blinds &amp; Curtains</w:t>
                            </w:r>
                          </w:p>
                          <w:p w:rsidR="000E13AC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Mop &amp; Bucket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4 x Single Quilt Cover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Blinds and curtains are made </w:t>
                            </w:r>
                          </w:p>
                          <w:p w:rsidR="000E13AC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Brush &amp; Dustpan</w:t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Single Mattress Protect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to order with a range of over</w:t>
                            </w:r>
                          </w:p>
                          <w:p w:rsidR="00614079" w:rsidRPr="00614079" w:rsidRDefault="000E13AC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Clothes Horse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="0061407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8 x Anti Allergic Pillow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200 colours to choose from. </w:t>
                            </w:r>
                          </w:p>
                          <w:p w:rsidR="00614079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8 x Pillow Cases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Please note, blinds and </w:t>
                            </w:r>
                          </w:p>
                          <w:p w:rsidR="00614079" w:rsidRPr="006B4301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Bathrooms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>curtains are not included in</w:t>
                            </w:r>
                          </w:p>
                          <w:p w:rsidR="00614079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Mirrored Cabinet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the price of this accessory </w:t>
                            </w:r>
                          </w:p>
                          <w:p w:rsidR="00614079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Chrome effect Towel Rail</w:t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</w:r>
                            <w:r w:rsidR="006B4301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ab/>
                              <w:t xml:space="preserve">package. </w:t>
                            </w:r>
                          </w:p>
                          <w:p w:rsidR="00614079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Chrome effect Robe Hook</w:t>
                            </w:r>
                          </w:p>
                          <w:p w:rsidR="00614079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Chrome effect Toilet Roll Holder</w:t>
                            </w:r>
                          </w:p>
                          <w:p w:rsidR="00614079" w:rsidRDefault="00614079" w:rsidP="000E13AC">
                            <w:pPr>
                              <w:pStyle w:val="BodyText01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  <w:t>2 x Chrome effect Toilet Brush</w:t>
                            </w:r>
                          </w:p>
                          <w:p w:rsidR="00CF6963" w:rsidRPr="000E13AC" w:rsidRDefault="000E13AC" w:rsidP="000E13AC">
                            <w:pPr>
                              <w:pStyle w:val="BodyText01"/>
                              <w:rPr>
                                <w:color w:val="auto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  <w:r w:rsidRPr="000E13AC">
                              <w:rPr>
                                <w:color w:val="auto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310.4pt;margin-top:177.4pt;width:377pt;height:215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qNug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" filled="f" stroked="f">
                <v:textbox>
                  <w:txbxContent>
                    <w:p w:rsidR="006B4301" w:rsidRPr="006B4301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 w:rsidRP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1 x Electric Gas Lighter</w:t>
                      </w:r>
                      <w:r w:rsidR="000E13AC"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u w:val="single"/>
                          <w:lang w:val="ga-IE"/>
                        </w:rPr>
                        <w:t>Bed Linen &amp; Towels</w:t>
                      </w:r>
                      <w:r w:rsidR="000E13AC" w:rsidRP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u w:val="singl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 w:rsidRP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u w:val="single"/>
                          <w:lang w:val="ga-IE"/>
                        </w:rPr>
                        <w:t>Light Fixtures</w:t>
                      </w:r>
                    </w:p>
                    <w:p w:rsidR="000E13AC" w:rsidRPr="006B4301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Dish Drainer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Kingsize Flat Sheet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Inventory of a variety of </w:t>
                      </w:r>
                    </w:p>
                    <w:p w:rsidR="000E13AC" w:rsidRPr="006B4301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Wine Glasses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Kingsize Fitted Sheet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light fixtures for kitchen, </w:t>
                      </w:r>
                    </w:p>
                    <w:p w:rsidR="000E13AC" w:rsidRPr="006B4301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Tall Glasses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1 x Kingsize M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atress Protect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bathrooms, living room and</w:t>
                      </w:r>
                    </w:p>
                    <w:p w:rsidR="000E13AC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Water Jug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2 x Kingsize Quilt Cover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bedrooms. Fixtures include</w:t>
                      </w:r>
                    </w:p>
                    <w:p w:rsidR="000E13AC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1 x Kingsize Summer Quilt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wall lights, ceiling lights, and</w:t>
                      </w:r>
                    </w:p>
                    <w:p w:rsidR="000E13AC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 w:rsidRP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u w:val="single"/>
                          <w:lang w:val="ga-IE"/>
                        </w:rPr>
                        <w:t>Home Esentials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4 x Single Flat Sheet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spot lights. </w:t>
                      </w:r>
                    </w:p>
                    <w:p w:rsidR="000E13AC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Iron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4 x Single Fitted Sheet</w:t>
                      </w:r>
                    </w:p>
                    <w:p w:rsidR="000E13AC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Ironing Board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Single Summer Quilt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 w:rsidRP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u w:val="single"/>
                          <w:lang w:val="ga-IE"/>
                        </w:rPr>
                        <w:t>Blinds &amp; Curtains</w:t>
                      </w:r>
                    </w:p>
                    <w:p w:rsidR="000E13AC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Mop &amp; Bucket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4 x Single Quilt Cover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Blinds and curtains are made </w:t>
                      </w:r>
                    </w:p>
                    <w:p w:rsidR="000E13AC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Brush &amp; Dustpan</w:t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Single Mattress Protect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to order with a range of over</w:t>
                      </w:r>
                    </w:p>
                    <w:p w:rsidR="00614079" w:rsidRPr="00614079" w:rsidRDefault="000E13AC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Clothes Horse</w:t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="0061407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8 x Anti Allergic Pillow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200 colours to choose from. </w:t>
                      </w:r>
                    </w:p>
                    <w:p w:rsidR="00614079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8 x Pillow Cases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Please note, blinds and </w:t>
                      </w:r>
                    </w:p>
                    <w:p w:rsidR="00614079" w:rsidRPr="006B4301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 w:rsidRP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u w:val="single"/>
                          <w:lang w:val="ga-IE"/>
                        </w:rPr>
                        <w:t>Bathrooms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>curtains are not included in</w:t>
                      </w:r>
                    </w:p>
                    <w:p w:rsidR="00614079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Mirrored Cabinet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the price of this accessory </w:t>
                      </w:r>
                    </w:p>
                    <w:p w:rsidR="00614079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Chrome effect Towel Rail</w:t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</w:r>
                      <w:r w:rsidR="006B4301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ab/>
                        <w:t xml:space="preserve">package. </w:t>
                      </w:r>
                    </w:p>
                    <w:p w:rsidR="00614079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Chrome effect Robe Hook</w:t>
                      </w:r>
                    </w:p>
                    <w:p w:rsidR="00614079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Chrome effect Toilet Roll Holder</w:t>
                      </w:r>
                    </w:p>
                    <w:p w:rsidR="00614079" w:rsidRDefault="00614079" w:rsidP="000E13AC">
                      <w:pPr>
                        <w:pStyle w:val="BodyText01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  <w:lang w:val="ga-IE"/>
                        </w:rPr>
                        <w:t>2 x Chrome effect Toilet Brush</w:t>
                      </w:r>
                    </w:p>
                    <w:p w:rsidR="00CF6963" w:rsidRPr="000E13AC" w:rsidRDefault="000E13AC" w:rsidP="000E13AC">
                      <w:pPr>
                        <w:pStyle w:val="BodyText01"/>
                        <w:rPr>
                          <w:color w:val="auto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color w:val="auto"/>
                          <w:sz w:val="16"/>
                          <w:szCs w:val="16"/>
                        </w:rPr>
                        <w:tab/>
                      </w:r>
                      <w:r w:rsidRPr="000E13AC">
                        <w:rPr>
                          <w:color w:val="auto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701C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C19F2A" wp14:editId="1D03BC31">
                <wp:simplePos x="0" y="0"/>
                <wp:positionH relativeFrom="column">
                  <wp:posOffset>1994535</wp:posOffset>
                </wp:positionH>
                <wp:positionV relativeFrom="paragraph">
                  <wp:posOffset>2252980</wp:posOffset>
                </wp:positionV>
                <wp:extent cx="1714500" cy="2731135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73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3AC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</w:pPr>
                            <w:r w:rsidRPr="000E13AC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ga-IE"/>
                              </w:rPr>
                              <w:t>Kitchen</w:t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et of Kitchen Utensils</w:t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24 Piece set of </w:t>
                            </w:r>
                            <w:r w:rsidR="005701C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Cutlery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24 Piece set of dinner ware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5 P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iece Stainless Steel Pan </w:t>
                            </w:r>
                            <w:r w:rsidR="005701C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Set</w:t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14 Piece Knife Block Set</w:t>
                            </w:r>
                          </w:p>
                          <w:p w:rsidR="004B2598" w:rsidRPr="004B2598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Electric Kettle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4 Slice Toaster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4B2598" w:rsidRDefault="004B2598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 w:rsidRP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Tea</w:t>
                            </w:r>
                            <w:r w:rsidR="005701C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/Coffee/Sugar Can</w:t>
                            </w:r>
                            <w:r w:rsidR="000E13AC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ister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4B2598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Stainless Steel pedal Bin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4B2598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Set 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Placemats </w:t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 w:rsid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Oven Glove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Stainless Steel Colander</w:t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Rice Strainer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Chopping Board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Can Opener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Food Grater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4B2598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Potato Peeler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CF6963" w:rsidRPr="000E13AC" w:rsidRDefault="000E13AC" w:rsidP="004B259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  <w:lang w:val="ga-IE"/>
                              </w:rPr>
                              <w:t xml:space="preserve">1 x </w:t>
                            </w:r>
                            <w:r w:rsidR="004B2598" w:rsidRPr="004B259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Bottle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Opener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157.05pt;margin-top:177.4pt;width:135pt;height:21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KAuQIAAMM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" filled="f" stroked="f">
                <v:textbox>
                  <w:txbxContent>
                    <w:p w:rsidR="000E13AC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u w:val="single"/>
                          <w:lang w:val="ga-IE"/>
                        </w:rPr>
                      </w:pPr>
                      <w:r w:rsidRPr="000E13AC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u w:val="single"/>
                          <w:lang w:val="ga-IE"/>
                        </w:rPr>
                        <w:t>Kitchen</w:t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 w:rsidRP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et of Kitchen Utensils</w:t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24 Piece set of </w:t>
                      </w:r>
                      <w:r w:rsidR="005701C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Cutlery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24 Piece set of dinner ware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 w:rsidRP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5 P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iece Stainless Steel Pan </w:t>
                      </w:r>
                      <w:r w:rsidR="005701C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Set</w:t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14 Piece Knife Block Set</w:t>
                      </w:r>
                    </w:p>
                    <w:p w:rsidR="004B2598" w:rsidRPr="004B2598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Electric Kettle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4 Slice Toaster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4B2598" w:rsidRDefault="004B2598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 w:rsidRP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Tea</w:t>
                      </w:r>
                      <w:r w:rsidR="005701C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/Coffee/Sugar Can</w:t>
                      </w:r>
                      <w:r w:rsidR="000E13AC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ister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4B2598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Stainless Steel pedal Bin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4B2598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Set 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Placemats </w:t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 w:rsid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Oven Glove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Stainless Steel Colander</w:t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Rice Strainer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Chopping Board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Can Opener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Food Grater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4B2598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Potato Peeler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:rsidR="00CF6963" w:rsidRPr="000E13AC" w:rsidRDefault="000E13AC" w:rsidP="004B2598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  <w:lang w:val="ga-IE"/>
                        </w:rPr>
                        <w:t xml:space="preserve">1 x </w:t>
                      </w:r>
                      <w:r w:rsidR="004B2598" w:rsidRPr="004B259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Bottle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Opener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701C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57648A" wp14:editId="3AB8D993">
                <wp:simplePos x="0" y="0"/>
                <wp:positionH relativeFrom="column">
                  <wp:posOffset>2838204</wp:posOffset>
                </wp:positionH>
                <wp:positionV relativeFrom="paragraph">
                  <wp:posOffset>1718953</wp:posOffset>
                </wp:positionV>
                <wp:extent cx="5094514" cy="534035"/>
                <wp:effectExtent l="0" t="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514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8B" w:rsidRPr="0007349F" w:rsidRDefault="00CF6963" w:rsidP="0002638B">
                            <w:pPr>
                              <w:pStyle w:val="Subhead02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ga-IE"/>
                              </w:rPr>
                            </w:pPr>
                            <w:r w:rsidRPr="0002638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38B" w:rsidRPr="0007349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</w:t>
                            </w:r>
                            <w:r w:rsidR="004B259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aradise Beach Resort – </w:t>
                            </w:r>
                            <w:r w:rsidR="004B259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lang w:val="ga-IE"/>
                              </w:rPr>
                              <w:t>Accessories</w:t>
                            </w:r>
                            <w:r w:rsidR="0002638B" w:rsidRPr="0007349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Inventory T2 </w:t>
                            </w:r>
                          </w:p>
                          <w:p w:rsidR="00CF6963" w:rsidRPr="004B2598" w:rsidRDefault="004B2598" w:rsidP="0002638B">
                            <w:pPr>
                              <w:pStyle w:val="Subhead02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  <w:t xml:space="preserve"> </w:t>
                            </w:r>
                            <w:r w:rsidR="005701C5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ga-IE"/>
                              </w:rPr>
                              <w:t>(</w:t>
                            </w:r>
                            <w:r w:rsidRPr="004B259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lang w:val="ga-IE"/>
                              </w:rPr>
                              <w:t>Kitchen, Bed, Bath &amp; Lighting</w:t>
                            </w:r>
                            <w:r w:rsidR="005701C5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lang w:val="ga-I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223.5pt;margin-top:135.35pt;width:401.15pt;height:4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EWugIAAMI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" filled="f" stroked="f">
                <v:textbox>
                  <w:txbxContent>
                    <w:p w:rsidR="0002638B" w:rsidRPr="0007349F" w:rsidRDefault="00CF6963" w:rsidP="0002638B">
                      <w:pPr>
                        <w:pStyle w:val="Subhead02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ga-IE"/>
                        </w:rPr>
                      </w:pPr>
                      <w:r w:rsidRPr="0002638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2638B" w:rsidRPr="0007349F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>P</w:t>
                      </w:r>
                      <w:r w:rsidR="004B2598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aradise Beach Resort – </w:t>
                      </w:r>
                      <w:r w:rsidR="004B2598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lang w:val="ga-IE"/>
                        </w:rPr>
                        <w:t>Accessories</w:t>
                      </w:r>
                      <w:r w:rsidR="0002638B" w:rsidRPr="0007349F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Inventory T2 </w:t>
                      </w:r>
                    </w:p>
                    <w:p w:rsidR="00CF6963" w:rsidRPr="004B2598" w:rsidRDefault="004B2598" w:rsidP="0002638B">
                      <w:pPr>
                        <w:pStyle w:val="Subhead02"/>
                        <w:rPr>
                          <w:rFonts w:ascii="Comic Sans MS" w:hAnsi="Comic Sans MS"/>
                          <w:color w:val="000000" w:themeColor="text1"/>
                          <w:sz w:val="20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 xml:space="preserve"> </w:t>
                      </w:r>
                      <w:r w:rsidR="005701C5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ga-IE"/>
                        </w:rPr>
                        <w:t>(</w:t>
                      </w:r>
                      <w:r w:rsidRPr="004B2598">
                        <w:rPr>
                          <w:rFonts w:ascii="Comic Sans MS" w:hAnsi="Comic Sans MS"/>
                          <w:color w:val="000000" w:themeColor="text1"/>
                          <w:sz w:val="20"/>
                          <w:lang w:val="ga-IE"/>
                        </w:rPr>
                        <w:t>Kitchen, Bed, Bath &amp; Lighting</w:t>
                      </w:r>
                      <w:r w:rsidR="005701C5">
                        <w:rPr>
                          <w:rFonts w:ascii="Comic Sans MS" w:hAnsi="Comic Sans MS"/>
                          <w:color w:val="000000" w:themeColor="text1"/>
                          <w:sz w:val="20"/>
                          <w:lang w:val="ga-I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2638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4A166B" wp14:editId="224AF4CB">
                <wp:simplePos x="0" y="0"/>
                <wp:positionH relativeFrom="column">
                  <wp:posOffset>-410210</wp:posOffset>
                </wp:positionH>
                <wp:positionV relativeFrom="paragraph">
                  <wp:posOffset>685165</wp:posOffset>
                </wp:positionV>
                <wp:extent cx="1828800" cy="4118610"/>
                <wp:effectExtent l="0" t="0" r="0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1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38B" w:rsidRPr="006A75F8" w:rsidRDefault="0002638B" w:rsidP="006A75F8">
                            <w:pPr>
                              <w:pStyle w:val="testimonials"/>
                              <w:rPr>
                                <w:rFonts w:ascii="Comic Sans MS" w:hAnsi="Comic Sans MS"/>
                                <w:i w:val="0"/>
                                <w:sz w:val="22"/>
                                <w:szCs w:val="22"/>
                                <w:lang w:val="ga-IE"/>
                              </w:rPr>
                            </w:pPr>
                          </w:p>
                          <w:p w:rsidR="0002638B" w:rsidRDefault="0002638B" w:rsidP="0002638B">
                            <w:pPr>
                              <w:pStyle w:val="testimonials"/>
                              <w:rPr>
                                <w:lang w:val="ga-IE"/>
                              </w:rPr>
                            </w:pPr>
                          </w:p>
                          <w:p w:rsidR="0002638B" w:rsidRPr="00840CD9" w:rsidRDefault="00690B46" w:rsidP="0002638B">
                            <w:pPr>
                              <w:pStyle w:val="testimonials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  <w:t xml:space="preserve">Price </w:t>
                            </w:r>
                            <w:r w:rsidR="0002638B" w:rsidRPr="00840C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  <w:t>include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  <w:t>s</w:t>
                            </w:r>
                            <w:r w:rsidR="0002638B" w:rsidRPr="00840C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  <w:t xml:space="preserve"> all importation, delivery to your property, installation, duty costs and VAT.  </w:t>
                            </w:r>
                          </w:p>
                          <w:p w:rsidR="0002638B" w:rsidRPr="00840CD9" w:rsidRDefault="0002638B" w:rsidP="0002638B">
                            <w:pPr>
                              <w:pStyle w:val="testimonials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</w:pPr>
                          </w:p>
                          <w:p w:rsidR="0002638B" w:rsidRPr="00690B46" w:rsidRDefault="0002638B" w:rsidP="0002638B">
                            <w:pPr>
                              <w:pStyle w:val="testimonials"/>
                              <w:rPr>
                                <w:rFonts w:ascii="Comic Sans MS" w:hAnsi="Comic Sans MS"/>
                                <w:i w:val="0"/>
                                <w:sz w:val="20"/>
                                <w:szCs w:val="20"/>
                                <w:lang w:val="ga-IE"/>
                              </w:rPr>
                            </w:pPr>
                            <w:r w:rsidRPr="00690B46">
                              <w:rPr>
                                <w:rFonts w:ascii="Comic Sans MS" w:hAnsi="Comic Sans MS"/>
                                <w:i w:val="0"/>
                                <w:sz w:val="20"/>
                                <w:szCs w:val="20"/>
                                <w:lang w:val="ga-IE"/>
                              </w:rPr>
                              <w:t>TERMS ...</w:t>
                            </w:r>
                          </w:p>
                          <w:p w:rsidR="0002638B" w:rsidRPr="00840CD9" w:rsidRDefault="0002638B" w:rsidP="0002638B">
                            <w:pPr>
                              <w:pStyle w:val="testimonials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</w:pPr>
                          </w:p>
                          <w:p w:rsidR="0002638B" w:rsidRPr="00840CD9" w:rsidRDefault="0002638B" w:rsidP="0002638B">
                            <w:pPr>
                              <w:pStyle w:val="testimonials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</w:pPr>
                            <w:r w:rsidRPr="00840CD9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ga-IE"/>
                              </w:rPr>
                              <w:t>50% down payment, and 50% when everything is delivered and fitted.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9" type="#_x0000_t202" style="position:absolute;margin-left:-32.3pt;margin-top:53.95pt;width:2in;height:3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QH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" filled="f" stroked="f">
                <v:textbox>
                  <w:txbxContent>
                    <w:p w:rsidR="0002638B" w:rsidRPr="006A75F8" w:rsidRDefault="0002638B" w:rsidP="006A75F8">
                      <w:pPr>
                        <w:pStyle w:val="testimonials"/>
                        <w:rPr>
                          <w:rFonts w:ascii="Comic Sans MS" w:hAnsi="Comic Sans MS"/>
                          <w:i w:val="0"/>
                          <w:sz w:val="22"/>
                          <w:szCs w:val="22"/>
                          <w:lang w:val="ga-IE"/>
                        </w:rPr>
                      </w:pPr>
                      <w:bookmarkStart w:id="1" w:name="_GoBack"/>
                      <w:bookmarkEnd w:id="1"/>
                    </w:p>
                    <w:p w:rsidR="0002638B" w:rsidRDefault="0002638B" w:rsidP="0002638B">
                      <w:pPr>
                        <w:pStyle w:val="testimonials"/>
                        <w:rPr>
                          <w:lang w:val="ga-IE"/>
                        </w:rPr>
                      </w:pPr>
                    </w:p>
                    <w:p w:rsidR="0002638B" w:rsidRPr="00840CD9" w:rsidRDefault="00690B46" w:rsidP="0002638B">
                      <w:pPr>
                        <w:pStyle w:val="testimonials"/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  <w:t xml:space="preserve">Price </w:t>
                      </w:r>
                      <w:r w:rsidR="0002638B" w:rsidRPr="00840CD9"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  <w:t>include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  <w:t>s</w:t>
                      </w:r>
                      <w:r w:rsidR="0002638B" w:rsidRPr="00840CD9"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  <w:t xml:space="preserve"> all importation, delivery to your property, installation, duty costs and VAT.  </w:t>
                      </w:r>
                    </w:p>
                    <w:p w:rsidR="0002638B" w:rsidRPr="00840CD9" w:rsidRDefault="0002638B" w:rsidP="0002638B">
                      <w:pPr>
                        <w:pStyle w:val="testimonials"/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</w:pPr>
                    </w:p>
                    <w:p w:rsidR="0002638B" w:rsidRPr="00690B46" w:rsidRDefault="0002638B" w:rsidP="0002638B">
                      <w:pPr>
                        <w:pStyle w:val="testimonials"/>
                        <w:rPr>
                          <w:rFonts w:ascii="Comic Sans MS" w:hAnsi="Comic Sans MS"/>
                          <w:i w:val="0"/>
                          <w:sz w:val="20"/>
                          <w:szCs w:val="20"/>
                          <w:lang w:val="ga-IE"/>
                        </w:rPr>
                      </w:pPr>
                      <w:r w:rsidRPr="00690B46">
                        <w:rPr>
                          <w:rFonts w:ascii="Comic Sans MS" w:hAnsi="Comic Sans MS"/>
                          <w:i w:val="0"/>
                          <w:sz w:val="20"/>
                          <w:szCs w:val="20"/>
                          <w:lang w:val="ga-IE"/>
                        </w:rPr>
                        <w:t>TERMS ...</w:t>
                      </w:r>
                    </w:p>
                    <w:p w:rsidR="0002638B" w:rsidRPr="00840CD9" w:rsidRDefault="0002638B" w:rsidP="0002638B">
                      <w:pPr>
                        <w:pStyle w:val="testimonials"/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</w:pPr>
                    </w:p>
                    <w:p w:rsidR="0002638B" w:rsidRPr="00840CD9" w:rsidRDefault="0002638B" w:rsidP="0002638B">
                      <w:pPr>
                        <w:pStyle w:val="testimonials"/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</w:pPr>
                      <w:r w:rsidRPr="00840CD9">
                        <w:rPr>
                          <w:rFonts w:ascii="Comic Sans MS" w:hAnsi="Comic Sans MS"/>
                          <w:sz w:val="20"/>
                          <w:szCs w:val="20"/>
                          <w:lang w:val="ga-IE"/>
                        </w:rPr>
                        <w:t>50% down payment, and 50% when everything is delivered and fitted.</w:t>
                      </w:r>
                    </w:p>
                  </w:txbxContent>
                </v:textbox>
              </v:shape>
            </w:pict>
          </mc:Fallback>
        </mc:AlternateContent>
      </w:r>
      <w:r w:rsidR="00883F67">
        <w:rPr>
          <w:noProof/>
          <w:szCs w:val="20"/>
        </w:rPr>
        <w:drawing>
          <wp:anchor distT="0" distB="0" distL="114300" distR="114300" simplePos="0" relativeHeight="251646464" behindDoc="1" locked="0" layoutInCell="1" allowOverlap="1" wp14:anchorId="309DD522" wp14:editId="32063479">
            <wp:simplePos x="0" y="0"/>
            <wp:positionH relativeFrom="column">
              <wp:posOffset>-898306</wp:posOffset>
            </wp:positionH>
            <wp:positionV relativeFrom="paragraph">
              <wp:posOffset>-1145036</wp:posOffset>
            </wp:positionV>
            <wp:extent cx="10109200" cy="7802880"/>
            <wp:effectExtent l="0" t="0" r="6350" b="7620"/>
            <wp:wrapNone/>
            <wp:docPr id="2" name="Picture 2" descr="Legal_Flyer_Horiz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al_Flyer_Horiz_B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17C57F" wp14:editId="3200742D">
                <wp:simplePos x="0" y="0"/>
                <wp:positionH relativeFrom="column">
                  <wp:posOffset>-405765</wp:posOffset>
                </wp:positionH>
                <wp:positionV relativeFrom="paragraph">
                  <wp:posOffset>5521960</wp:posOffset>
                </wp:positionV>
                <wp:extent cx="9274175" cy="457200"/>
                <wp:effectExtent l="3810" t="0" r="0" b="254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41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E70073" w:rsidRDefault="007612A9" w:rsidP="00E70073">
                            <w:pPr>
                              <w:pStyle w:val="INSERTYOURNAMEHERE01"/>
                              <w:ind w:left="0" w:firstLine="0"/>
                              <w:rPr>
                                <w:lang w:val="ga-IE"/>
                              </w:rPr>
                            </w:pPr>
                            <w:r w:rsidRPr="00B5583A">
                              <w:rPr>
                                <w:lang w:val="ga-IE"/>
                              </w:rPr>
                              <w:t>AIGA</w:t>
                            </w:r>
                            <w:r w:rsidRPr="007612A9">
                              <w:rPr>
                                <w:lang w:val="ga-IE"/>
                              </w:rPr>
                              <w:t xml:space="preserve"> CABO VERDE S.A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-31.95pt;margin-top:434.8pt;width:730.25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/DtgIAAMM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" filled="f" stroked="f">
                <v:textbox>
                  <w:txbxContent>
                    <w:p w:rsidR="00CF6963" w:rsidRPr="00E70073" w:rsidRDefault="007612A9" w:rsidP="00E70073">
                      <w:pPr>
                        <w:pStyle w:val="INSERTYOURNAMEHERE01"/>
                        <w:ind w:left="0" w:firstLine="0"/>
                        <w:rPr>
                          <w:lang w:val="ga-IE"/>
                        </w:rPr>
                      </w:pPr>
                      <w:r w:rsidRPr="00B5583A">
                        <w:rPr>
                          <w:lang w:val="ga-IE"/>
                        </w:rPr>
                        <w:t>AIGA</w:t>
                      </w:r>
                      <w:r w:rsidRPr="007612A9">
                        <w:rPr>
                          <w:lang w:val="ga-IE"/>
                        </w:rPr>
                        <w:t xml:space="preserve"> </w:t>
                      </w:r>
                      <w:r w:rsidRPr="007612A9">
                        <w:rPr>
                          <w:lang w:val="ga-IE"/>
                        </w:rPr>
                        <w:t>CABO VERDE S.A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75B06C" wp14:editId="7BFE0369">
                <wp:simplePos x="0" y="0"/>
                <wp:positionH relativeFrom="column">
                  <wp:posOffset>6452235</wp:posOffset>
                </wp:positionH>
                <wp:positionV relativeFrom="paragraph">
                  <wp:posOffset>116840</wp:posOffset>
                </wp:positionV>
                <wp:extent cx="2291080" cy="1549400"/>
                <wp:effectExtent l="32385" t="31115" r="29210" b="292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4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963" w:rsidRPr="00607F3D" w:rsidRDefault="0002638B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6A261" wp14:editId="03904A6B">
                                  <wp:extent cx="2054982" cy="1529256"/>
                                  <wp:effectExtent l="0" t="0" r="2540" b="0"/>
                                  <wp:docPr id="26" name="Picture 26" descr="C:\Users\Karen Gillies\Documents\AIGA\Photos\DSC_21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en Gillies\Documents\AIGA\Photos\DSC_21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3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02638B" w:rsidRDefault="00CF6963" w:rsidP="001A27C3">
                            <w:pPr>
                              <w:pStyle w:val="placephotohere"/>
                              <w:rPr>
                                <w:lang w:val="ga-IE"/>
                              </w:rPr>
                            </w:pPr>
                          </w:p>
                          <w:p w:rsidR="00CF6963" w:rsidRPr="00607F3D" w:rsidRDefault="00CF6963" w:rsidP="00CF69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margin-left:508.05pt;margin-top:9.2pt;width:180.4pt;height:12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" fillcolor="silver" strokecolor="white" strokeweight="4pt">
                <v:textbox>
                  <w:txbxContent>
                    <w:p w:rsidR="00CF6963" w:rsidRPr="00607F3D" w:rsidRDefault="0002638B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  <w:r>
                        <w:rPr>
                          <w:noProof/>
                          <w:lang w:val="ga-IE" w:eastAsia="ga-IE"/>
                        </w:rPr>
                        <w:drawing>
                          <wp:inline distT="0" distB="0" distL="0" distR="0" wp14:anchorId="7206A261" wp14:editId="03904A6B">
                            <wp:extent cx="2054982" cy="1529256"/>
                            <wp:effectExtent l="0" t="0" r="2540" b="0"/>
                            <wp:docPr id="26" name="Picture 26" descr="C:\Users\Karen Gillies\Documents\AIGA\Photos\DSC_21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en Gillies\Documents\AIGA\Photos\DSC_21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53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02638B" w:rsidRDefault="00CF6963" w:rsidP="001A27C3">
                      <w:pPr>
                        <w:pStyle w:val="placephotohere"/>
                        <w:rPr>
                          <w:lang w:val="ga-IE"/>
                        </w:rPr>
                      </w:pPr>
                    </w:p>
                    <w:p w:rsidR="00CF6963" w:rsidRPr="00607F3D" w:rsidRDefault="00CF6963" w:rsidP="00CF6963"/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D5CDBA" wp14:editId="574238B4">
                <wp:simplePos x="0" y="0"/>
                <wp:positionH relativeFrom="column">
                  <wp:posOffset>3947160</wp:posOffset>
                </wp:positionH>
                <wp:positionV relativeFrom="paragraph">
                  <wp:posOffset>116840</wp:posOffset>
                </wp:positionV>
                <wp:extent cx="2291080" cy="1549400"/>
                <wp:effectExtent l="32385" t="31115" r="29210" b="2921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1549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963" w:rsidRPr="00607F3D" w:rsidRDefault="0002638B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95884" wp14:editId="42E582F0">
                                  <wp:extent cx="2057400" cy="1373214"/>
                                  <wp:effectExtent l="0" t="0" r="0" b="0"/>
                                  <wp:docPr id="25" name="Picture 25" descr="C:\Users\Karen Gillies\Documents\AIGA\Photos\DSC_2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en Gillies\Documents\AIGA\Photos\DSC_2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37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>
                            <w:pPr>
                              <w:rPr>
                                <w:rFonts w:ascii="Times" w:hAnsi="Times"/>
                                <w:color w:val="333333"/>
                                <w:sz w:val="20"/>
                              </w:rPr>
                            </w:pPr>
                          </w:p>
                          <w:p w:rsidR="00CF6963" w:rsidRPr="00607F3D" w:rsidRDefault="00CF6963" w:rsidP="001A27C3">
                            <w:pPr>
                              <w:pStyle w:val="placephotohere"/>
                            </w:pPr>
                          </w:p>
                          <w:p w:rsidR="00CF6963" w:rsidRPr="0002638B" w:rsidRDefault="00CF6963" w:rsidP="0002638B">
                            <w:pPr>
                              <w:pStyle w:val="placephotohere"/>
                              <w:jc w:val="left"/>
                              <w:rPr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310.8pt;margin-top:9.2pt;width:180.4pt;height:12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" fillcolor="silver" strokecolor="white" strokeweight="4pt">
                <v:textbox>
                  <w:txbxContent>
                    <w:p w:rsidR="00CF6963" w:rsidRPr="00607F3D" w:rsidRDefault="0002638B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  <w:r>
                        <w:rPr>
                          <w:noProof/>
                          <w:lang w:val="ga-IE" w:eastAsia="ga-IE"/>
                        </w:rPr>
                        <w:drawing>
                          <wp:inline distT="0" distB="0" distL="0" distR="0" wp14:anchorId="11995884" wp14:editId="42E582F0">
                            <wp:extent cx="2057400" cy="1373214"/>
                            <wp:effectExtent l="0" t="0" r="0" b="0"/>
                            <wp:docPr id="25" name="Picture 25" descr="C:\Users\Karen Gillies\Documents\AIGA\Photos\DSC_2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en Gillies\Documents\AIGA\Photos\DSC_2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373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>
                      <w:pPr>
                        <w:rPr>
                          <w:rFonts w:ascii="Times" w:hAnsi="Times"/>
                          <w:color w:val="333333"/>
                          <w:sz w:val="20"/>
                        </w:rPr>
                      </w:pPr>
                    </w:p>
                    <w:p w:rsidR="00CF6963" w:rsidRPr="00607F3D" w:rsidRDefault="00CF6963" w:rsidP="001A27C3">
                      <w:pPr>
                        <w:pStyle w:val="placephotohere"/>
                      </w:pPr>
                    </w:p>
                    <w:p w:rsidR="00CF6963" w:rsidRPr="0002638B" w:rsidRDefault="00CF6963" w:rsidP="0002638B">
                      <w:pPr>
                        <w:pStyle w:val="placephotohere"/>
                        <w:jc w:val="left"/>
                        <w:rPr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862CF5" wp14:editId="10776522">
                <wp:simplePos x="0" y="0"/>
                <wp:positionH relativeFrom="column">
                  <wp:posOffset>-405765</wp:posOffset>
                </wp:positionH>
                <wp:positionV relativeFrom="paragraph">
                  <wp:posOffset>3431540</wp:posOffset>
                </wp:positionV>
                <wp:extent cx="1828800" cy="1028700"/>
                <wp:effectExtent l="3810" t="254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02638B" w:rsidRDefault="00CF6963" w:rsidP="001A27C3">
                            <w:pPr>
                              <w:pStyle w:val="GraphicDesigner"/>
                              <w:rPr>
                                <w:lang w:val="ga-IE"/>
                              </w:rPr>
                            </w:pPr>
                          </w:p>
                          <w:p w:rsidR="00CF6963" w:rsidRPr="00E161C5" w:rsidRDefault="00CF6963" w:rsidP="001A27C3">
                            <w:pPr>
                              <w:pStyle w:val="GraphicDesign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-31.95pt;margin-top:270.2pt;width:2in;height:8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Gkug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" filled="f" stroked="f">
                <v:textbox>
                  <w:txbxContent>
                    <w:p w:rsidR="00CF6963" w:rsidRPr="0002638B" w:rsidRDefault="00CF6963" w:rsidP="001A27C3">
                      <w:pPr>
                        <w:pStyle w:val="GraphicDesigner"/>
                        <w:rPr>
                          <w:lang w:val="ga-IE"/>
                        </w:rPr>
                      </w:pPr>
                    </w:p>
                    <w:p w:rsidR="00CF6963" w:rsidRPr="00E161C5" w:rsidRDefault="00CF6963" w:rsidP="001A27C3">
                      <w:pPr>
                        <w:pStyle w:val="GraphicDesigner"/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6F90AF" wp14:editId="060E606C">
                <wp:simplePos x="0" y="0"/>
                <wp:positionH relativeFrom="column">
                  <wp:posOffset>-405765</wp:posOffset>
                </wp:positionH>
                <wp:positionV relativeFrom="paragraph">
                  <wp:posOffset>5831840</wp:posOffset>
                </wp:positionV>
                <wp:extent cx="5943600" cy="571500"/>
                <wp:effectExtent l="3810" t="2540" r="0" b="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Default="007612A9" w:rsidP="00CF6963">
                            <w:pPr>
                              <w:pStyle w:val="Address01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Right of the main square, Santa Maria, Sal</w:t>
                            </w:r>
                          </w:p>
                          <w:p w:rsidR="007612A9" w:rsidRDefault="007612A9" w:rsidP="00CF6963">
                            <w:pPr>
                              <w:pStyle w:val="Address01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Tel: 00238 – 9183330</w:t>
                            </w:r>
                            <w:r w:rsidR="00714C19">
                              <w:rPr>
                                <w:lang w:val="ga-IE"/>
                              </w:rPr>
                              <w:t xml:space="preserve">  or 00238 - 9859318</w:t>
                            </w:r>
                          </w:p>
                          <w:p w:rsidR="007612A9" w:rsidRPr="007612A9" w:rsidRDefault="00CD1DB4" w:rsidP="00CF6963">
                            <w:pPr>
                              <w:pStyle w:val="Address01"/>
                              <w:rPr>
                                <w:lang w:val="ga-IE"/>
                              </w:rPr>
                            </w:pPr>
                            <w:hyperlink r:id="rId16" w:history="1">
                              <w:r w:rsidR="00714C19" w:rsidRPr="00714C19">
                                <w:rPr>
                                  <w:rStyle w:val="Hyperlink"/>
                                  <w:color w:val="auto"/>
                                  <w:lang w:val="ga-IE"/>
                                </w:rPr>
                                <w:t>www.aigacaboverde.com</w:t>
                              </w:r>
                            </w:hyperlink>
                            <w:r w:rsidR="007612A9" w:rsidRPr="00714C19">
                              <w:rPr>
                                <w:color w:val="auto"/>
                                <w:lang w:val="ga-IE"/>
                              </w:rPr>
                              <w:t xml:space="preserve">   </w:t>
                            </w:r>
                            <w:r w:rsidR="007612A9">
                              <w:rPr>
                                <w:lang w:val="ga-IE"/>
                              </w:rPr>
                              <w:t>Facebook:  Aigagroup Caboverde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-31.95pt;margin-top:459.2pt;width:468pt;height: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uK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" filled="f" stroked="f">
                <v:textbox>
                  <w:txbxContent>
                    <w:p w:rsidR="00CF6963" w:rsidRDefault="007612A9" w:rsidP="00CF6963">
                      <w:pPr>
                        <w:pStyle w:val="Address01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Right of the main square, Santa Maria, Sal</w:t>
                      </w:r>
                    </w:p>
                    <w:p w:rsidR="007612A9" w:rsidRDefault="007612A9" w:rsidP="00CF6963">
                      <w:pPr>
                        <w:pStyle w:val="Address01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Tel: 00238 – 9183330</w:t>
                      </w:r>
                      <w:r w:rsidR="00714C19">
                        <w:rPr>
                          <w:lang w:val="ga-IE"/>
                        </w:rPr>
                        <w:t xml:space="preserve">  or 00238 - 9859318</w:t>
                      </w:r>
                    </w:p>
                    <w:p w:rsidR="007612A9" w:rsidRPr="007612A9" w:rsidRDefault="00714C19" w:rsidP="00CF6963">
                      <w:pPr>
                        <w:pStyle w:val="Address01"/>
                        <w:rPr>
                          <w:lang w:val="ga-IE"/>
                        </w:rPr>
                      </w:pPr>
                      <w:hyperlink r:id="rId17" w:history="1">
                        <w:r w:rsidRPr="00714C19">
                          <w:rPr>
                            <w:rStyle w:val="Hyperlink"/>
                            <w:color w:val="auto"/>
                            <w:lang w:val="ga-IE"/>
                          </w:rPr>
                          <w:t>www.aigacaboverde.com</w:t>
                        </w:r>
                      </w:hyperlink>
                      <w:r w:rsidR="007612A9" w:rsidRPr="00714C19">
                        <w:rPr>
                          <w:color w:val="auto"/>
                          <w:lang w:val="ga-IE"/>
                        </w:rPr>
                        <w:t xml:space="preserve">   </w:t>
                      </w:r>
                      <w:r w:rsidR="007612A9">
                        <w:rPr>
                          <w:lang w:val="ga-IE"/>
                        </w:rPr>
                        <w:t>Facebook:  Aigagroup Caboverde</w:t>
                      </w: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95B05A" wp14:editId="399B5179">
                <wp:simplePos x="0" y="0"/>
                <wp:positionH relativeFrom="column">
                  <wp:posOffset>6337935</wp:posOffset>
                </wp:positionH>
                <wp:positionV relativeFrom="paragraph">
                  <wp:posOffset>5603240</wp:posOffset>
                </wp:positionV>
                <wp:extent cx="2400300" cy="571500"/>
                <wp:effectExtent l="3810" t="254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E70073" w:rsidRDefault="00CF6963" w:rsidP="00E70073">
                            <w:pPr>
                              <w:pStyle w:val="Placelogo"/>
                              <w:jc w:val="left"/>
                              <w:rPr>
                                <w:lang w:val="ga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499.05pt;margin-top:441.2pt;width:189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Yc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" filled="f" stroked="f">
                <v:textbox>
                  <w:txbxContent>
                    <w:p w:rsidR="00CF6963" w:rsidRPr="00E70073" w:rsidRDefault="00CF6963" w:rsidP="00E70073">
                      <w:pPr>
                        <w:pStyle w:val="Placelogo"/>
                        <w:jc w:val="left"/>
                        <w:rPr>
                          <w:lang w:val="ga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00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F953A5" wp14:editId="2E0AB1B7">
                <wp:simplePos x="0" y="0"/>
                <wp:positionH relativeFrom="column">
                  <wp:posOffset>2908935</wp:posOffset>
                </wp:positionH>
                <wp:positionV relativeFrom="paragraph">
                  <wp:posOffset>231140</wp:posOffset>
                </wp:positionV>
                <wp:extent cx="1028700" cy="914400"/>
                <wp:effectExtent l="3810" t="254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963" w:rsidRPr="00B5583A" w:rsidRDefault="00B5583A" w:rsidP="00B5583A">
                            <w:pPr>
                              <w:pStyle w:val="Photocaptions"/>
                              <w:jc w:val="left"/>
                              <w:rPr>
                                <w:lang w:val="ga-IE"/>
                              </w:rPr>
                            </w:pPr>
                            <w:r>
                              <w:rPr>
                                <w:lang w:val="ga-IE"/>
                              </w:rPr>
                              <w:t>Photos of AIGA showroom in Santa Maria, Sal</w:t>
                            </w:r>
                          </w:p>
                          <w:p w:rsidR="00CF6963" w:rsidRPr="0098234D" w:rsidRDefault="00CF6963" w:rsidP="001A27C3">
                            <w:pPr>
                              <w:pStyle w:val="Photocaptions"/>
                            </w:pPr>
                          </w:p>
                          <w:p w:rsidR="00CF6963" w:rsidRPr="0098234D" w:rsidRDefault="00CF6963" w:rsidP="001A27C3">
                            <w:pPr>
                              <w:pStyle w:val="Photocaptions"/>
                            </w:pPr>
                          </w:p>
                          <w:p w:rsidR="00CF6963" w:rsidRPr="0098234D" w:rsidRDefault="00CF6963" w:rsidP="001A27C3">
                            <w:pPr>
                              <w:pStyle w:val="Photocaption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229.05pt;margin-top:18.2pt;width:81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Vitg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" filled="f" stroked="f">
                <v:textbox>
                  <w:txbxContent>
                    <w:p w:rsidR="00CF6963" w:rsidRPr="00B5583A" w:rsidRDefault="00B5583A" w:rsidP="00B5583A">
                      <w:pPr>
                        <w:pStyle w:val="Photocaptions"/>
                        <w:jc w:val="left"/>
                        <w:rPr>
                          <w:lang w:val="ga-IE"/>
                        </w:rPr>
                      </w:pPr>
                      <w:r>
                        <w:rPr>
                          <w:lang w:val="ga-IE"/>
                        </w:rPr>
                        <w:t>Photos of AIGA showroom in Santa Maria, Sal</w:t>
                      </w:r>
                    </w:p>
                    <w:p w:rsidR="00CF6963" w:rsidRPr="0098234D" w:rsidRDefault="00CF6963" w:rsidP="001A27C3">
                      <w:pPr>
                        <w:pStyle w:val="Photocaptions"/>
                      </w:pPr>
                    </w:p>
                    <w:p w:rsidR="00CF6963" w:rsidRPr="0098234D" w:rsidRDefault="00CF6963" w:rsidP="001A27C3">
                      <w:pPr>
                        <w:pStyle w:val="Photocaptions"/>
                      </w:pPr>
                    </w:p>
                    <w:p w:rsidR="00CF6963" w:rsidRPr="0098234D" w:rsidRDefault="00CF6963" w:rsidP="001A27C3">
                      <w:pPr>
                        <w:pStyle w:val="Photocaptions"/>
                      </w:pPr>
                    </w:p>
                  </w:txbxContent>
                </v:textbox>
              </v:shape>
            </w:pict>
          </mc:Fallback>
        </mc:AlternateContent>
      </w:r>
    </w:p>
    <w:sectPr w:rsidR="00CF6963" w:rsidSect="00CF6963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radley Hand ITC">
    <w:altName w:val="Reprise Metronome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5CF0"/>
    <w:multiLevelType w:val="hybridMultilevel"/>
    <w:tmpl w:val="4AE6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634B2"/>
    <w:multiLevelType w:val="hybridMultilevel"/>
    <w:tmpl w:val="109C7CF0"/>
    <w:lvl w:ilvl="0" w:tplc="8064FE5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125"/>
    <w:rsid w:val="0002638B"/>
    <w:rsid w:val="00064FDA"/>
    <w:rsid w:val="0007349F"/>
    <w:rsid w:val="000E13AC"/>
    <w:rsid w:val="001A27C3"/>
    <w:rsid w:val="00281A19"/>
    <w:rsid w:val="00282B92"/>
    <w:rsid w:val="002C6686"/>
    <w:rsid w:val="00363DB7"/>
    <w:rsid w:val="003E1D13"/>
    <w:rsid w:val="00423D58"/>
    <w:rsid w:val="0047132F"/>
    <w:rsid w:val="004B2598"/>
    <w:rsid w:val="004C7A6E"/>
    <w:rsid w:val="005701C5"/>
    <w:rsid w:val="005C0A25"/>
    <w:rsid w:val="00614079"/>
    <w:rsid w:val="00690B46"/>
    <w:rsid w:val="006A75F8"/>
    <w:rsid w:val="006B4301"/>
    <w:rsid w:val="006D3008"/>
    <w:rsid w:val="006F0125"/>
    <w:rsid w:val="00714C19"/>
    <w:rsid w:val="007612A9"/>
    <w:rsid w:val="00775C67"/>
    <w:rsid w:val="008373A2"/>
    <w:rsid w:val="00840CD9"/>
    <w:rsid w:val="00883F67"/>
    <w:rsid w:val="009F03F6"/>
    <w:rsid w:val="00B1271F"/>
    <w:rsid w:val="00B5583A"/>
    <w:rsid w:val="00B64FEF"/>
    <w:rsid w:val="00CD1DB4"/>
    <w:rsid w:val="00CF6963"/>
    <w:rsid w:val="00DF6D53"/>
    <w:rsid w:val="00E70073"/>
    <w:rsid w:val="00F578E0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ga-IE" w:eastAsia="ga-I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7C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77003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3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77003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07700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01">
    <w:name w:val="Headline 01"/>
    <w:basedOn w:val="Heading1"/>
    <w:link w:val="Headline01Char"/>
    <w:qFormat/>
    <w:rsid w:val="001A27C3"/>
    <w:pPr>
      <w:jc w:val="left"/>
    </w:pPr>
    <w:rPr>
      <w:color w:val="9C7D0D"/>
      <w:sz w:val="96"/>
    </w:rPr>
  </w:style>
  <w:style w:type="paragraph" w:customStyle="1" w:styleId="Subhead01">
    <w:name w:val="Subhead 01"/>
    <w:basedOn w:val="Heading1"/>
    <w:link w:val="Subhead01Char"/>
    <w:qFormat/>
    <w:rsid w:val="001A27C3"/>
    <w:pPr>
      <w:jc w:val="left"/>
    </w:pPr>
    <w:rPr>
      <w:color w:val="9C7D0D"/>
      <w:sz w:val="32"/>
    </w:rPr>
  </w:style>
  <w:style w:type="character" w:customStyle="1" w:styleId="Heading1Char">
    <w:name w:val="Heading 1 Char"/>
    <w:basedOn w:val="DefaultParagraphFont"/>
    <w:link w:val="Heading1"/>
    <w:rsid w:val="001A27C3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1A27C3"/>
    <w:rPr>
      <w:rFonts w:ascii="Times" w:eastAsia="Times" w:hAnsi="Times"/>
      <w:color w:val="9C7D0D"/>
      <w:sz w:val="96"/>
    </w:rPr>
  </w:style>
  <w:style w:type="paragraph" w:customStyle="1" w:styleId="BodyText01">
    <w:name w:val="Body Text 01"/>
    <w:basedOn w:val="BodyText"/>
    <w:link w:val="BodyText01Char"/>
    <w:qFormat/>
    <w:rsid w:val="001A27C3"/>
    <w:rPr>
      <w:color w:val="333333"/>
    </w:rPr>
  </w:style>
  <w:style w:type="character" w:customStyle="1" w:styleId="Subhead01Char">
    <w:name w:val="Subhead 01 Char"/>
    <w:basedOn w:val="Heading1Char"/>
    <w:link w:val="Subhead01"/>
    <w:rsid w:val="001A27C3"/>
    <w:rPr>
      <w:rFonts w:ascii="Times" w:eastAsia="Times" w:hAnsi="Times"/>
      <w:color w:val="9C7D0D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1A27C3"/>
    <w:pPr>
      <w:jc w:val="center"/>
    </w:pPr>
    <w:rPr>
      <w:rFonts w:ascii="Times" w:hAnsi="Times"/>
      <w:color w:val="333333"/>
      <w:sz w:val="20"/>
    </w:rPr>
  </w:style>
  <w:style w:type="character" w:customStyle="1" w:styleId="BodyTextChar">
    <w:name w:val="Body Text Char"/>
    <w:basedOn w:val="DefaultParagraphFont"/>
    <w:link w:val="BodyText"/>
    <w:rsid w:val="001A27C3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1A27C3"/>
    <w:rPr>
      <w:rFonts w:ascii="Times" w:eastAsia="Times" w:hAnsi="Times"/>
      <w:color w:val="333333"/>
    </w:rPr>
  </w:style>
  <w:style w:type="paragraph" w:customStyle="1" w:styleId="SPECIALPOINTS">
    <w:name w:val="SPECIAL POINTS"/>
    <w:basedOn w:val="BodyText2"/>
    <w:link w:val="SPECIALPOINTSChar"/>
    <w:qFormat/>
    <w:rsid w:val="001A27C3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placephotohereChar">
    <w:name w:val="place photo here Char"/>
    <w:basedOn w:val="DefaultParagraphFont"/>
    <w:link w:val="placephotohere"/>
    <w:rsid w:val="001A27C3"/>
    <w:rPr>
      <w:rFonts w:ascii="Times" w:hAnsi="Times"/>
      <w:color w:val="333333"/>
      <w:szCs w:val="24"/>
    </w:rPr>
  </w:style>
  <w:style w:type="paragraph" w:customStyle="1" w:styleId="BodyText02">
    <w:name w:val="Body Text 02"/>
    <w:basedOn w:val="BodyText"/>
    <w:link w:val="BodyText02Char"/>
    <w:qFormat/>
    <w:rsid w:val="001A27C3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1A27C3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"/>
    <w:rsid w:val="001A27C3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1A27C3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1A27C3"/>
    <w:rPr>
      <w:rFonts w:ascii="Times" w:eastAsia="Times" w:hAnsi="Times"/>
      <w:color w:val="FFFFFF"/>
    </w:rPr>
  </w:style>
  <w:style w:type="paragraph" w:customStyle="1" w:styleId="INSERTYOURNAMEHERE01">
    <w:name w:val="INSERT YOUR NAME HERE 01"/>
    <w:basedOn w:val="BodyText2"/>
    <w:link w:val="INSERTYOURNAMEHERE01Char"/>
    <w:qFormat/>
    <w:rsid w:val="001A27C3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logoChar">
    <w:name w:val="Place logo Char"/>
    <w:basedOn w:val="BodyText2Char"/>
    <w:link w:val="Placelogo"/>
    <w:rsid w:val="001A27C3"/>
    <w:rPr>
      <w:rFonts w:ascii="Times" w:eastAsia="Times" w:hAnsi="Times"/>
      <w:b/>
      <w:color w:val="FFFFFF"/>
      <w:sz w:val="16"/>
    </w:rPr>
  </w:style>
  <w:style w:type="paragraph" w:customStyle="1" w:styleId="Address01">
    <w:name w:val="Address 01"/>
    <w:basedOn w:val="BodyText2"/>
    <w:link w:val="Address01Char"/>
    <w:qFormat/>
    <w:rsid w:val="00CF6963"/>
    <w:pPr>
      <w:spacing w:line="240" w:lineRule="auto"/>
      <w:ind w:left="720" w:hanging="720"/>
      <w:jc w:val="left"/>
    </w:pPr>
    <w:rPr>
      <w:color w:val="FFFFFF"/>
      <w:sz w:val="20"/>
    </w:rPr>
  </w:style>
  <w:style w:type="character" w:customStyle="1" w:styleId="INSERTYOURNAMEHERE01Char">
    <w:name w:val="INSERT YOUR NAME HERE 01 Char"/>
    <w:basedOn w:val="BodyText2Char"/>
    <w:link w:val="INSERTYOURNAMEHERE01"/>
    <w:rsid w:val="001A27C3"/>
    <w:rPr>
      <w:rFonts w:ascii="Times" w:eastAsia="Times" w:hAnsi="Times"/>
      <w:b/>
      <w:smallCaps/>
      <w:color w:val="FFFFFF"/>
      <w:sz w:val="40"/>
    </w:rPr>
  </w:style>
  <w:style w:type="paragraph" w:customStyle="1" w:styleId="testimonials">
    <w:name w:val="testimonials"/>
    <w:basedOn w:val="Normal"/>
    <w:link w:val="testimonialsChar"/>
    <w:qFormat/>
    <w:rsid w:val="001A27C3"/>
    <w:pPr>
      <w:spacing w:line="300" w:lineRule="exact"/>
    </w:pPr>
    <w:rPr>
      <w:rFonts w:ascii="Times" w:hAnsi="Times"/>
      <w:i/>
      <w:color w:val="FFFFFF"/>
    </w:rPr>
  </w:style>
  <w:style w:type="character" w:customStyle="1" w:styleId="Address01Char">
    <w:name w:val="Address 01 Char"/>
    <w:basedOn w:val="BodyText2Char"/>
    <w:link w:val="Address01"/>
    <w:rsid w:val="00CF6963"/>
    <w:rPr>
      <w:rFonts w:ascii="Times" w:eastAsia="Times" w:hAnsi="Times"/>
      <w:b/>
      <w:color w:val="FFFFFF"/>
      <w:sz w:val="28"/>
    </w:rPr>
  </w:style>
  <w:style w:type="paragraph" w:customStyle="1" w:styleId="GraphicDesigner">
    <w:name w:val="Graphic Designer"/>
    <w:basedOn w:val="Normal"/>
    <w:link w:val="GraphicDesignerChar"/>
    <w:qFormat/>
    <w:rsid w:val="001A27C3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testimonialsChar">
    <w:name w:val="testimonials Char"/>
    <w:basedOn w:val="DefaultParagraphFont"/>
    <w:link w:val="testimonials"/>
    <w:rsid w:val="001A27C3"/>
    <w:rPr>
      <w:rFonts w:ascii="Times" w:hAnsi="Times"/>
      <w:i/>
      <w:color w:val="FFFFFF"/>
      <w:sz w:val="24"/>
      <w:szCs w:val="24"/>
    </w:rPr>
  </w:style>
  <w:style w:type="paragraph" w:customStyle="1" w:styleId="Photocaptions">
    <w:name w:val="Photo captions"/>
    <w:basedOn w:val="Normal"/>
    <w:link w:val="PhotocaptionsChar"/>
    <w:qFormat/>
    <w:rsid w:val="001A27C3"/>
    <w:pPr>
      <w:spacing w:line="180" w:lineRule="exact"/>
      <w:jc w:val="right"/>
    </w:pPr>
    <w:rPr>
      <w:rFonts w:ascii="Times" w:hAnsi="Times"/>
      <w:b/>
      <w:i/>
      <w:color w:val="333333"/>
      <w:sz w:val="16"/>
    </w:rPr>
  </w:style>
  <w:style w:type="character" w:customStyle="1" w:styleId="GraphicDesignerChar">
    <w:name w:val="Graphic Designer Char"/>
    <w:basedOn w:val="DefaultParagraphFont"/>
    <w:link w:val="GraphicDesigner"/>
    <w:rsid w:val="001A27C3"/>
    <w:rPr>
      <w:rFonts w:ascii="Times" w:hAnsi="Times"/>
      <w:color w:val="FFFFFF"/>
      <w:sz w:val="16"/>
      <w:szCs w:val="24"/>
    </w:rPr>
  </w:style>
  <w:style w:type="paragraph" w:customStyle="1" w:styleId="Subhead02">
    <w:name w:val="Subhead 02"/>
    <w:basedOn w:val="Heading1"/>
    <w:link w:val="Subhead02Char"/>
    <w:qFormat/>
    <w:rsid w:val="001A27C3"/>
    <w:pPr>
      <w:jc w:val="left"/>
    </w:pPr>
    <w:rPr>
      <w:smallCaps/>
      <w:color w:val="9C7D0D"/>
      <w:sz w:val="32"/>
    </w:rPr>
  </w:style>
  <w:style w:type="character" w:customStyle="1" w:styleId="PhotocaptionsChar">
    <w:name w:val="Photo captions Char"/>
    <w:basedOn w:val="DefaultParagraphFont"/>
    <w:link w:val="Photocaptions"/>
    <w:rsid w:val="001A27C3"/>
    <w:rPr>
      <w:rFonts w:ascii="Times" w:hAnsi="Times"/>
      <w:b/>
      <w:i/>
      <w:color w:val="333333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1A27C3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9C7D0D"/>
      <w:sz w:val="18"/>
    </w:rPr>
  </w:style>
  <w:style w:type="character" w:customStyle="1" w:styleId="Subhead02Char">
    <w:name w:val="Subhead 02 Char"/>
    <w:basedOn w:val="Heading1Char"/>
    <w:link w:val="Subhead02"/>
    <w:rsid w:val="001A27C3"/>
    <w:rPr>
      <w:rFonts w:ascii="Times" w:eastAsia="Times" w:hAnsi="Times"/>
      <w:smallCaps/>
      <w:color w:val="9C7D0D"/>
      <w:sz w:val="32"/>
    </w:rPr>
  </w:style>
  <w:style w:type="paragraph" w:customStyle="1" w:styleId="Notes">
    <w:name w:val="Notes"/>
    <w:basedOn w:val="BodyText2"/>
    <w:link w:val="NotesChar"/>
    <w:qFormat/>
    <w:rsid w:val="001A27C3"/>
    <w:pPr>
      <w:spacing w:line="320" w:lineRule="exact"/>
      <w:ind w:left="720" w:hanging="720"/>
      <w:jc w:val="left"/>
    </w:pPr>
    <w:rPr>
      <w:color w:val="9C7D0D"/>
      <w:sz w:val="18"/>
    </w:rPr>
  </w:style>
  <w:style w:type="character" w:customStyle="1" w:styleId="BulletPointsChar">
    <w:name w:val="Bullet Points Char"/>
    <w:basedOn w:val="DefaultParagraphFont"/>
    <w:link w:val="BulletPoints"/>
    <w:rsid w:val="001A27C3"/>
    <w:rPr>
      <w:rFonts w:ascii="Times" w:hAnsi="Times"/>
      <w:color w:val="9C7D0D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6F0125"/>
    <w:rPr>
      <w:color w:val="0000FF" w:themeColor="hyperlink"/>
      <w:u w:val="single"/>
    </w:rPr>
  </w:style>
  <w:style w:type="character" w:customStyle="1" w:styleId="NotesChar">
    <w:name w:val="Notes Char"/>
    <w:basedOn w:val="BodyText2Char"/>
    <w:link w:val="Notes"/>
    <w:rsid w:val="001A27C3"/>
    <w:rPr>
      <w:rFonts w:ascii="Times" w:eastAsia="Times" w:hAnsi="Times"/>
      <w:b/>
      <w:color w:val="9C7D0D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D53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B43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ga-IE" w:eastAsia="ga-I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7C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77003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430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77003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07700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01">
    <w:name w:val="Headline 01"/>
    <w:basedOn w:val="Heading1"/>
    <w:link w:val="Headline01Char"/>
    <w:qFormat/>
    <w:rsid w:val="001A27C3"/>
    <w:pPr>
      <w:jc w:val="left"/>
    </w:pPr>
    <w:rPr>
      <w:color w:val="9C7D0D"/>
      <w:sz w:val="96"/>
    </w:rPr>
  </w:style>
  <w:style w:type="paragraph" w:customStyle="1" w:styleId="Subhead01">
    <w:name w:val="Subhead 01"/>
    <w:basedOn w:val="Heading1"/>
    <w:link w:val="Subhead01Char"/>
    <w:qFormat/>
    <w:rsid w:val="001A27C3"/>
    <w:pPr>
      <w:jc w:val="left"/>
    </w:pPr>
    <w:rPr>
      <w:color w:val="9C7D0D"/>
      <w:sz w:val="32"/>
    </w:rPr>
  </w:style>
  <w:style w:type="character" w:customStyle="1" w:styleId="Heading1Char">
    <w:name w:val="Heading 1 Char"/>
    <w:basedOn w:val="DefaultParagraphFont"/>
    <w:link w:val="Heading1"/>
    <w:rsid w:val="001A27C3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1A27C3"/>
    <w:rPr>
      <w:rFonts w:ascii="Times" w:eastAsia="Times" w:hAnsi="Times"/>
      <w:color w:val="9C7D0D"/>
      <w:sz w:val="96"/>
    </w:rPr>
  </w:style>
  <w:style w:type="paragraph" w:customStyle="1" w:styleId="BodyText01">
    <w:name w:val="Body Text 01"/>
    <w:basedOn w:val="BodyText"/>
    <w:link w:val="BodyText01Char"/>
    <w:qFormat/>
    <w:rsid w:val="001A27C3"/>
    <w:rPr>
      <w:color w:val="333333"/>
    </w:rPr>
  </w:style>
  <w:style w:type="character" w:customStyle="1" w:styleId="Subhead01Char">
    <w:name w:val="Subhead 01 Char"/>
    <w:basedOn w:val="Heading1Char"/>
    <w:link w:val="Subhead01"/>
    <w:rsid w:val="001A27C3"/>
    <w:rPr>
      <w:rFonts w:ascii="Times" w:eastAsia="Times" w:hAnsi="Times"/>
      <w:color w:val="9C7D0D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1A27C3"/>
    <w:pPr>
      <w:jc w:val="center"/>
    </w:pPr>
    <w:rPr>
      <w:rFonts w:ascii="Times" w:hAnsi="Times"/>
      <w:color w:val="333333"/>
      <w:sz w:val="20"/>
    </w:rPr>
  </w:style>
  <w:style w:type="character" w:customStyle="1" w:styleId="BodyTextChar">
    <w:name w:val="Body Text Char"/>
    <w:basedOn w:val="DefaultParagraphFont"/>
    <w:link w:val="BodyText"/>
    <w:rsid w:val="001A27C3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1A27C3"/>
    <w:rPr>
      <w:rFonts w:ascii="Times" w:eastAsia="Times" w:hAnsi="Times"/>
      <w:color w:val="333333"/>
    </w:rPr>
  </w:style>
  <w:style w:type="paragraph" w:customStyle="1" w:styleId="SPECIALPOINTS">
    <w:name w:val="SPECIAL POINTS"/>
    <w:basedOn w:val="BodyText2"/>
    <w:link w:val="SPECIALPOINTSChar"/>
    <w:qFormat/>
    <w:rsid w:val="001A27C3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placephotohereChar">
    <w:name w:val="place photo here Char"/>
    <w:basedOn w:val="DefaultParagraphFont"/>
    <w:link w:val="placephotohere"/>
    <w:rsid w:val="001A27C3"/>
    <w:rPr>
      <w:rFonts w:ascii="Times" w:hAnsi="Times"/>
      <w:color w:val="333333"/>
      <w:szCs w:val="24"/>
    </w:rPr>
  </w:style>
  <w:style w:type="paragraph" w:customStyle="1" w:styleId="BodyText02">
    <w:name w:val="Body Text 02"/>
    <w:basedOn w:val="BodyText"/>
    <w:link w:val="BodyText02Char"/>
    <w:qFormat/>
    <w:rsid w:val="001A27C3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1A27C3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"/>
    <w:rsid w:val="001A27C3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1A27C3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1A27C3"/>
    <w:rPr>
      <w:rFonts w:ascii="Times" w:eastAsia="Times" w:hAnsi="Times"/>
      <w:color w:val="FFFFFF"/>
    </w:rPr>
  </w:style>
  <w:style w:type="paragraph" w:customStyle="1" w:styleId="INSERTYOURNAMEHERE01">
    <w:name w:val="INSERT YOUR NAME HERE 01"/>
    <w:basedOn w:val="BodyText2"/>
    <w:link w:val="INSERTYOURNAMEHERE01Char"/>
    <w:qFormat/>
    <w:rsid w:val="001A27C3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logoChar">
    <w:name w:val="Place logo Char"/>
    <w:basedOn w:val="BodyText2Char"/>
    <w:link w:val="Placelogo"/>
    <w:rsid w:val="001A27C3"/>
    <w:rPr>
      <w:rFonts w:ascii="Times" w:eastAsia="Times" w:hAnsi="Times"/>
      <w:b/>
      <w:color w:val="FFFFFF"/>
      <w:sz w:val="16"/>
    </w:rPr>
  </w:style>
  <w:style w:type="paragraph" w:customStyle="1" w:styleId="Address01">
    <w:name w:val="Address 01"/>
    <w:basedOn w:val="BodyText2"/>
    <w:link w:val="Address01Char"/>
    <w:qFormat/>
    <w:rsid w:val="00CF6963"/>
    <w:pPr>
      <w:spacing w:line="240" w:lineRule="auto"/>
      <w:ind w:left="720" w:hanging="720"/>
      <w:jc w:val="left"/>
    </w:pPr>
    <w:rPr>
      <w:color w:val="FFFFFF"/>
      <w:sz w:val="20"/>
    </w:rPr>
  </w:style>
  <w:style w:type="character" w:customStyle="1" w:styleId="INSERTYOURNAMEHERE01Char">
    <w:name w:val="INSERT YOUR NAME HERE 01 Char"/>
    <w:basedOn w:val="BodyText2Char"/>
    <w:link w:val="INSERTYOURNAMEHERE01"/>
    <w:rsid w:val="001A27C3"/>
    <w:rPr>
      <w:rFonts w:ascii="Times" w:eastAsia="Times" w:hAnsi="Times"/>
      <w:b/>
      <w:smallCaps/>
      <w:color w:val="FFFFFF"/>
      <w:sz w:val="40"/>
    </w:rPr>
  </w:style>
  <w:style w:type="paragraph" w:customStyle="1" w:styleId="testimonials">
    <w:name w:val="testimonials"/>
    <w:basedOn w:val="Normal"/>
    <w:link w:val="testimonialsChar"/>
    <w:qFormat/>
    <w:rsid w:val="001A27C3"/>
    <w:pPr>
      <w:spacing w:line="300" w:lineRule="exact"/>
    </w:pPr>
    <w:rPr>
      <w:rFonts w:ascii="Times" w:hAnsi="Times"/>
      <w:i/>
      <w:color w:val="FFFFFF"/>
    </w:rPr>
  </w:style>
  <w:style w:type="character" w:customStyle="1" w:styleId="Address01Char">
    <w:name w:val="Address 01 Char"/>
    <w:basedOn w:val="BodyText2Char"/>
    <w:link w:val="Address01"/>
    <w:rsid w:val="00CF6963"/>
    <w:rPr>
      <w:rFonts w:ascii="Times" w:eastAsia="Times" w:hAnsi="Times"/>
      <w:b/>
      <w:color w:val="FFFFFF"/>
      <w:sz w:val="28"/>
    </w:rPr>
  </w:style>
  <w:style w:type="paragraph" w:customStyle="1" w:styleId="GraphicDesigner">
    <w:name w:val="Graphic Designer"/>
    <w:basedOn w:val="Normal"/>
    <w:link w:val="GraphicDesignerChar"/>
    <w:qFormat/>
    <w:rsid w:val="001A27C3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testimonialsChar">
    <w:name w:val="testimonials Char"/>
    <w:basedOn w:val="DefaultParagraphFont"/>
    <w:link w:val="testimonials"/>
    <w:rsid w:val="001A27C3"/>
    <w:rPr>
      <w:rFonts w:ascii="Times" w:hAnsi="Times"/>
      <w:i/>
      <w:color w:val="FFFFFF"/>
      <w:sz w:val="24"/>
      <w:szCs w:val="24"/>
    </w:rPr>
  </w:style>
  <w:style w:type="paragraph" w:customStyle="1" w:styleId="Photocaptions">
    <w:name w:val="Photo captions"/>
    <w:basedOn w:val="Normal"/>
    <w:link w:val="PhotocaptionsChar"/>
    <w:qFormat/>
    <w:rsid w:val="001A27C3"/>
    <w:pPr>
      <w:spacing w:line="180" w:lineRule="exact"/>
      <w:jc w:val="right"/>
    </w:pPr>
    <w:rPr>
      <w:rFonts w:ascii="Times" w:hAnsi="Times"/>
      <w:b/>
      <w:i/>
      <w:color w:val="333333"/>
      <w:sz w:val="16"/>
    </w:rPr>
  </w:style>
  <w:style w:type="character" w:customStyle="1" w:styleId="GraphicDesignerChar">
    <w:name w:val="Graphic Designer Char"/>
    <w:basedOn w:val="DefaultParagraphFont"/>
    <w:link w:val="GraphicDesigner"/>
    <w:rsid w:val="001A27C3"/>
    <w:rPr>
      <w:rFonts w:ascii="Times" w:hAnsi="Times"/>
      <w:color w:val="FFFFFF"/>
      <w:sz w:val="16"/>
      <w:szCs w:val="24"/>
    </w:rPr>
  </w:style>
  <w:style w:type="paragraph" w:customStyle="1" w:styleId="Subhead02">
    <w:name w:val="Subhead 02"/>
    <w:basedOn w:val="Heading1"/>
    <w:link w:val="Subhead02Char"/>
    <w:qFormat/>
    <w:rsid w:val="001A27C3"/>
    <w:pPr>
      <w:jc w:val="left"/>
    </w:pPr>
    <w:rPr>
      <w:smallCaps/>
      <w:color w:val="9C7D0D"/>
      <w:sz w:val="32"/>
    </w:rPr>
  </w:style>
  <w:style w:type="character" w:customStyle="1" w:styleId="PhotocaptionsChar">
    <w:name w:val="Photo captions Char"/>
    <w:basedOn w:val="DefaultParagraphFont"/>
    <w:link w:val="Photocaptions"/>
    <w:rsid w:val="001A27C3"/>
    <w:rPr>
      <w:rFonts w:ascii="Times" w:hAnsi="Times"/>
      <w:b/>
      <w:i/>
      <w:color w:val="333333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1A27C3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9C7D0D"/>
      <w:sz w:val="18"/>
    </w:rPr>
  </w:style>
  <w:style w:type="character" w:customStyle="1" w:styleId="Subhead02Char">
    <w:name w:val="Subhead 02 Char"/>
    <w:basedOn w:val="Heading1Char"/>
    <w:link w:val="Subhead02"/>
    <w:rsid w:val="001A27C3"/>
    <w:rPr>
      <w:rFonts w:ascii="Times" w:eastAsia="Times" w:hAnsi="Times"/>
      <w:smallCaps/>
      <w:color w:val="9C7D0D"/>
      <w:sz w:val="32"/>
    </w:rPr>
  </w:style>
  <w:style w:type="paragraph" w:customStyle="1" w:styleId="Notes">
    <w:name w:val="Notes"/>
    <w:basedOn w:val="BodyText2"/>
    <w:link w:val="NotesChar"/>
    <w:qFormat/>
    <w:rsid w:val="001A27C3"/>
    <w:pPr>
      <w:spacing w:line="320" w:lineRule="exact"/>
      <w:ind w:left="720" w:hanging="720"/>
      <w:jc w:val="left"/>
    </w:pPr>
    <w:rPr>
      <w:color w:val="9C7D0D"/>
      <w:sz w:val="18"/>
    </w:rPr>
  </w:style>
  <w:style w:type="character" w:customStyle="1" w:styleId="BulletPointsChar">
    <w:name w:val="Bullet Points Char"/>
    <w:basedOn w:val="DefaultParagraphFont"/>
    <w:link w:val="BulletPoints"/>
    <w:rsid w:val="001A27C3"/>
    <w:rPr>
      <w:rFonts w:ascii="Times" w:hAnsi="Times"/>
      <w:color w:val="9C7D0D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6F0125"/>
    <w:rPr>
      <w:color w:val="0000FF" w:themeColor="hyperlink"/>
      <w:u w:val="single"/>
    </w:rPr>
  </w:style>
  <w:style w:type="character" w:customStyle="1" w:styleId="NotesChar">
    <w:name w:val="Notes Char"/>
    <w:basedOn w:val="BodyText2Char"/>
    <w:link w:val="Notes"/>
    <w:rsid w:val="001A27C3"/>
    <w:rPr>
      <w:rFonts w:ascii="Times" w:eastAsia="Times" w:hAnsi="Times"/>
      <w:b/>
      <w:color w:val="9C7D0D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D53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B430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40.jpeg"/><Relationship Id="rId14" Type="http://schemas.openxmlformats.org/officeDocument/2006/relationships/image" Target="media/image5.jpeg"/><Relationship Id="rId15" Type="http://schemas.openxmlformats.org/officeDocument/2006/relationships/image" Target="media/image50.jpeg"/><Relationship Id="rId16" Type="http://schemas.openxmlformats.org/officeDocument/2006/relationships/hyperlink" Target="http://www.aigacaboverde.com" TargetMode="External"/><Relationship Id="rId17" Type="http://schemas.openxmlformats.org/officeDocument/2006/relationships/hyperlink" Target="http://www.aigacaboverde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aigacaboverde.com" TargetMode="External"/><Relationship Id="rId7" Type="http://schemas.openxmlformats.org/officeDocument/2006/relationships/hyperlink" Target="http://www.aigacaboverde.co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%20Gillies\AppData\Roaming\Microsoft\Templates\HP_LegalTimeless_Flyer_Horiz_TP103788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\Users\Karen Gillies\AppData\Roaming\Microsoft\Templates\HP_LegalTimeless_Flyer_Horiz_TP10378811.dot</Template>
  <TotalTime>1</TotalTime>
  <Pages>2</Pages>
  <Words>3</Words>
  <Characters>22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Gillies</dc:creator>
  <cp:lastModifiedBy>Office 2004 Test Drive User</cp:lastModifiedBy>
  <cp:revision>2</cp:revision>
  <dcterms:created xsi:type="dcterms:W3CDTF">2013-08-21T13:20:00Z</dcterms:created>
  <dcterms:modified xsi:type="dcterms:W3CDTF">2013-08-21T13:20:00Z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TC103788119990</vt:lpwstr>
  </property>
</Properties>
</file>